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DD46AE" w14:textId="3F1C5205" w:rsidR="0069260A" w:rsidRPr="0069260A" w:rsidRDefault="009B0B36" w:rsidP="00C25748">
      <w:pPr>
        <w:pStyle w:val="Titel"/>
      </w:pPr>
      <w:sdt>
        <w:sdtPr>
          <w:alias w:val="titel_document"/>
          <w:tag w:val="titel_document"/>
          <w:id w:val="-453554591"/>
          <w:lock w:val="sdtLocked"/>
          <w:placeholder>
            <w:docPart w:val="E543D2AA74B749C092C8A8A249371E27"/>
          </w:placeholder>
          <w:dataBinding w:xpath="/root[1]/titel[1]" w:storeItemID="{832A7DF8-53A1-4213-9FDC-AA3344D6638F}"/>
          <w:text/>
        </w:sdtPr>
        <w:sdtEndPr/>
        <w:sdtContent>
          <w:r w:rsidR="00F51F52">
            <w:t>Aanvraag tot vaststelling van schade aan teel</w:t>
          </w:r>
          <w:r w:rsidR="00440381">
            <w:t>t</w:t>
          </w:r>
          <w:r w:rsidR="00F51F52">
            <w:t>en door de schattingscommissie</w:t>
          </w:r>
        </w:sdtContent>
      </w:sdt>
    </w:p>
    <w:p w14:paraId="4E9E0026" w14:textId="77777777" w:rsidR="00BA47C8" w:rsidRDefault="00BA47C8" w:rsidP="00BA47C8"/>
    <w:p w14:paraId="4E1C558C" w14:textId="77777777" w:rsidR="006D65C1" w:rsidRPr="006D65C1" w:rsidRDefault="006D65C1" w:rsidP="006D65C1">
      <w:pPr>
        <w:rPr>
          <w:rFonts w:asciiTheme="majorHAnsi" w:hAnsiTheme="majorHAnsi" w:cstheme="majorHAnsi"/>
        </w:rPr>
      </w:pPr>
      <w:r w:rsidRPr="006D65C1">
        <w:rPr>
          <w:rFonts w:asciiTheme="majorHAnsi" w:hAnsiTheme="majorHAnsi" w:cstheme="majorHAnsi"/>
        </w:rPr>
        <w:t>Vul deze aanvraag volledig in, onderteken het en bezorg het aan het team Groen, Landbouw, Economie en Milieu. Dat kan per post naar Gemeenteplein 1, 9840 Nazareth-De Pinte of via e-mail naar landbouw@nazarethdepinte.be.</w:t>
      </w:r>
    </w:p>
    <w:p w14:paraId="300AAD88" w14:textId="77777777" w:rsidR="006D65C1" w:rsidRPr="006D65C1" w:rsidRDefault="006D65C1" w:rsidP="006D65C1">
      <w:pPr>
        <w:rPr>
          <w:rFonts w:asciiTheme="majorHAnsi" w:hAnsiTheme="majorHAnsi" w:cstheme="majorHAnsi"/>
        </w:rPr>
      </w:pPr>
      <w:r w:rsidRPr="006D65C1">
        <w:rPr>
          <w:rFonts w:asciiTheme="majorHAnsi" w:hAnsiTheme="majorHAnsi" w:cstheme="majorHAnsi"/>
        </w:rPr>
        <w:t> </w:t>
      </w:r>
    </w:p>
    <w:p w14:paraId="24B013CC" w14:textId="77777777" w:rsidR="006D65C1" w:rsidRPr="006D65C1" w:rsidRDefault="006D65C1" w:rsidP="006D65C1">
      <w:pPr>
        <w:rPr>
          <w:rFonts w:asciiTheme="majorHAnsi" w:hAnsiTheme="majorHAnsi" w:cstheme="majorHAnsi"/>
        </w:rPr>
      </w:pPr>
      <w:r w:rsidRPr="006D65C1">
        <w:rPr>
          <w:rFonts w:asciiTheme="majorHAnsi" w:hAnsiTheme="majorHAnsi" w:cstheme="majorHAnsi"/>
        </w:rPr>
        <w:t>Om de schattingscommissie vlot te laten werken, vragen we om vooraf enkele gegevens aan onze diensten te bezorgen. Je vindt deze informatie in je verzamelaanvraag voor rechtstreekse steun, zoals akkerbouwpremies en andere landbouwsubsidies.</w:t>
      </w:r>
    </w:p>
    <w:p w14:paraId="7168C5F4" w14:textId="77777777" w:rsidR="00F51F52" w:rsidRDefault="00F51F52" w:rsidP="00BA47C8"/>
    <w:p w14:paraId="367056BB" w14:textId="77777777" w:rsidR="00F51F52" w:rsidRPr="00276959" w:rsidRDefault="00F51F52" w:rsidP="00BA47C8"/>
    <w:p w14:paraId="1E787F35" w14:textId="77777777" w:rsidR="00671956" w:rsidRDefault="00671956" w:rsidP="00C655AC">
      <w:pPr>
        <w:pStyle w:val="Datum"/>
        <w:sectPr w:rsidR="00671956" w:rsidSect="006B3BAC">
          <w:headerReference w:type="default" r:id="rId12"/>
          <w:footerReference w:type="default" r:id="rId13"/>
          <w:pgSz w:w="11906" w:h="16838" w:code="9"/>
          <w:pgMar w:top="697" w:right="3119" w:bottom="1661" w:left="851" w:header="482" w:footer="476" w:gutter="0"/>
          <w:cols w:space="708"/>
          <w:docGrid w:linePitch="360"/>
        </w:sectPr>
      </w:pPr>
    </w:p>
    <w:p w14:paraId="0FB4E016" w14:textId="08687C36" w:rsidR="00025D64" w:rsidRDefault="00F51F52" w:rsidP="00BA47C8">
      <w:pPr>
        <w:pStyle w:val="Kop1"/>
      </w:pPr>
      <w:r>
        <w:t>Persoonlijke gegevens</w:t>
      </w:r>
    </w:p>
    <w:tbl>
      <w:tblPr>
        <w:tblStyle w:val="Tabelrasterlicht"/>
        <w:tblW w:w="0" w:type="auto"/>
        <w:tblLook w:val="04A0" w:firstRow="1" w:lastRow="0" w:firstColumn="1" w:lastColumn="0" w:noHBand="0" w:noVBand="1"/>
      </w:tblPr>
      <w:tblGrid>
        <w:gridCol w:w="3964"/>
        <w:gridCol w:w="5380"/>
      </w:tblGrid>
      <w:tr w:rsidR="00F51F52" w14:paraId="73388D5B" w14:textId="77777777" w:rsidTr="00F51F52">
        <w:tc>
          <w:tcPr>
            <w:tcW w:w="3964" w:type="dxa"/>
          </w:tcPr>
          <w:p w14:paraId="3E23229D" w14:textId="54F0148A" w:rsidR="00F51F52" w:rsidRDefault="00F51F52">
            <w:pPr>
              <w:spacing w:line="259" w:lineRule="auto"/>
            </w:pPr>
            <w:r>
              <w:t>Datum aanvraag</w:t>
            </w:r>
          </w:p>
        </w:tc>
        <w:tc>
          <w:tcPr>
            <w:tcW w:w="5380" w:type="dxa"/>
          </w:tcPr>
          <w:p w14:paraId="64F3ACC9" w14:textId="77777777" w:rsidR="00F51F52" w:rsidRDefault="00F51F52">
            <w:pPr>
              <w:spacing w:line="259" w:lineRule="auto"/>
            </w:pPr>
          </w:p>
        </w:tc>
      </w:tr>
      <w:tr w:rsidR="00F51F52" w14:paraId="0964B613" w14:textId="77777777" w:rsidTr="00F51F52">
        <w:tc>
          <w:tcPr>
            <w:tcW w:w="3964" w:type="dxa"/>
          </w:tcPr>
          <w:p w14:paraId="5B93E34E" w14:textId="21BFB4FA" w:rsidR="00F51F52" w:rsidRDefault="00F51F52">
            <w:pPr>
              <w:spacing w:line="259" w:lineRule="auto"/>
            </w:pPr>
            <w:r>
              <w:t>Naam aanvrager</w:t>
            </w:r>
          </w:p>
        </w:tc>
        <w:tc>
          <w:tcPr>
            <w:tcW w:w="5380" w:type="dxa"/>
          </w:tcPr>
          <w:p w14:paraId="5383FBEE" w14:textId="77777777" w:rsidR="00F51F52" w:rsidRDefault="00F51F52">
            <w:pPr>
              <w:spacing w:line="259" w:lineRule="auto"/>
            </w:pPr>
          </w:p>
        </w:tc>
      </w:tr>
      <w:tr w:rsidR="00F51F52" w14:paraId="0FB77BC2" w14:textId="77777777" w:rsidTr="00F51F52">
        <w:tc>
          <w:tcPr>
            <w:tcW w:w="3964" w:type="dxa"/>
          </w:tcPr>
          <w:p w14:paraId="77A9BDDB" w14:textId="44BE6F70" w:rsidR="00F51F52" w:rsidRDefault="00F51F52">
            <w:pPr>
              <w:spacing w:line="259" w:lineRule="auto"/>
            </w:pPr>
            <w:r>
              <w:t>Adres + gemeente</w:t>
            </w:r>
          </w:p>
        </w:tc>
        <w:tc>
          <w:tcPr>
            <w:tcW w:w="5380" w:type="dxa"/>
          </w:tcPr>
          <w:p w14:paraId="45E57B49" w14:textId="77777777" w:rsidR="00F51F52" w:rsidRDefault="00F51F52">
            <w:pPr>
              <w:spacing w:line="259" w:lineRule="auto"/>
            </w:pPr>
          </w:p>
        </w:tc>
      </w:tr>
      <w:tr w:rsidR="00F51F52" w14:paraId="3BF080E3" w14:textId="77777777" w:rsidTr="00F51F52">
        <w:tc>
          <w:tcPr>
            <w:tcW w:w="3964" w:type="dxa"/>
          </w:tcPr>
          <w:p w14:paraId="0D138BF5" w14:textId="7E8D6AD0" w:rsidR="00F51F52" w:rsidRDefault="00F51F52">
            <w:pPr>
              <w:spacing w:line="259" w:lineRule="auto"/>
            </w:pPr>
            <w:r>
              <w:t>Telefoonnummer of gsmnummer</w:t>
            </w:r>
          </w:p>
        </w:tc>
        <w:tc>
          <w:tcPr>
            <w:tcW w:w="5380" w:type="dxa"/>
          </w:tcPr>
          <w:p w14:paraId="41ECFE9C" w14:textId="77777777" w:rsidR="00F51F52" w:rsidRDefault="00F51F52">
            <w:pPr>
              <w:spacing w:line="259" w:lineRule="auto"/>
            </w:pPr>
          </w:p>
        </w:tc>
      </w:tr>
      <w:tr w:rsidR="00F51F52" w14:paraId="06BCA72D" w14:textId="77777777" w:rsidTr="00F51F52">
        <w:tc>
          <w:tcPr>
            <w:tcW w:w="3964" w:type="dxa"/>
          </w:tcPr>
          <w:p w14:paraId="148D529E" w14:textId="37C9D767" w:rsidR="00F51F52" w:rsidRDefault="00F51F52">
            <w:pPr>
              <w:spacing w:line="259" w:lineRule="auto"/>
            </w:pPr>
            <w:r>
              <w:t>E-mailadres</w:t>
            </w:r>
          </w:p>
        </w:tc>
        <w:tc>
          <w:tcPr>
            <w:tcW w:w="5380" w:type="dxa"/>
          </w:tcPr>
          <w:p w14:paraId="0CA73C30" w14:textId="77777777" w:rsidR="00F51F52" w:rsidRDefault="00F51F52">
            <w:pPr>
              <w:spacing w:line="259" w:lineRule="auto"/>
            </w:pPr>
          </w:p>
        </w:tc>
      </w:tr>
      <w:tr w:rsidR="00F51F52" w14:paraId="7E30C5CF" w14:textId="77777777" w:rsidTr="00F51F52">
        <w:tc>
          <w:tcPr>
            <w:tcW w:w="3964" w:type="dxa"/>
          </w:tcPr>
          <w:p w14:paraId="0E66237F" w14:textId="1A8CD1F8" w:rsidR="00F51F52" w:rsidRDefault="00F51F52">
            <w:pPr>
              <w:spacing w:line="259" w:lineRule="auto"/>
            </w:pPr>
            <w:r>
              <w:t>Landbouwnummer/producentennummer</w:t>
            </w:r>
          </w:p>
        </w:tc>
        <w:tc>
          <w:tcPr>
            <w:tcW w:w="5380" w:type="dxa"/>
          </w:tcPr>
          <w:p w14:paraId="7F6C70D0" w14:textId="77777777" w:rsidR="00F51F52" w:rsidRDefault="00F51F52">
            <w:pPr>
              <w:spacing w:line="259" w:lineRule="auto"/>
            </w:pPr>
          </w:p>
        </w:tc>
      </w:tr>
      <w:tr w:rsidR="00F51F52" w14:paraId="5965341B" w14:textId="77777777" w:rsidTr="00F51F52">
        <w:tc>
          <w:tcPr>
            <w:tcW w:w="3964" w:type="dxa"/>
          </w:tcPr>
          <w:p w14:paraId="73A489DF" w14:textId="12350F60" w:rsidR="00F51F52" w:rsidRDefault="00F51F52">
            <w:pPr>
              <w:spacing w:line="259" w:lineRule="auto"/>
            </w:pPr>
            <w:r>
              <w:t>BTW-nummer</w:t>
            </w:r>
          </w:p>
        </w:tc>
        <w:tc>
          <w:tcPr>
            <w:tcW w:w="5380" w:type="dxa"/>
          </w:tcPr>
          <w:p w14:paraId="0A4A2474" w14:textId="77777777" w:rsidR="00F51F52" w:rsidRDefault="00F51F52">
            <w:pPr>
              <w:spacing w:line="259" w:lineRule="auto"/>
            </w:pPr>
          </w:p>
        </w:tc>
      </w:tr>
    </w:tbl>
    <w:p w14:paraId="61DC7BBA" w14:textId="23387BC7" w:rsidR="009C7DFC" w:rsidRDefault="00F51F52" w:rsidP="00F51F52">
      <w:pPr>
        <w:pStyle w:val="Kop1"/>
      </w:pPr>
      <w:r>
        <w:t>Omschrijving</w:t>
      </w:r>
    </w:p>
    <w:tbl>
      <w:tblPr>
        <w:tblStyle w:val="Tabelrasterlicht"/>
        <w:tblW w:w="9344" w:type="dxa"/>
        <w:tblLook w:val="04A0" w:firstRow="1" w:lastRow="0" w:firstColumn="1" w:lastColumn="0" w:noHBand="0" w:noVBand="1"/>
      </w:tblPr>
      <w:tblGrid>
        <w:gridCol w:w="4690"/>
        <w:gridCol w:w="4654"/>
      </w:tblGrid>
      <w:tr w:rsidR="00F51F52" w:rsidRPr="006F05F9" w14:paraId="722DD580" w14:textId="7047CC1D" w:rsidTr="00F51F52">
        <w:tc>
          <w:tcPr>
            <w:tcW w:w="4690" w:type="dxa"/>
          </w:tcPr>
          <w:p w14:paraId="31324FD8" w14:textId="2C29F1EB" w:rsidR="00F51F52" w:rsidRPr="006F05F9" w:rsidRDefault="00F51F52" w:rsidP="00BC62EA">
            <w:pPr>
              <w:spacing w:before="20" w:after="20"/>
              <w:rPr>
                <w:rFonts w:asciiTheme="majorHAnsi" w:hAnsiTheme="majorHAnsi" w:cstheme="majorHAnsi"/>
                <w:sz w:val="18"/>
                <w:szCs w:val="18"/>
              </w:rPr>
            </w:pPr>
            <w:r w:rsidRPr="006F05F9">
              <w:rPr>
                <w:rFonts w:asciiTheme="majorHAnsi" w:hAnsiTheme="majorHAnsi" w:cstheme="majorHAnsi"/>
                <w:sz w:val="18"/>
                <w:szCs w:val="18"/>
              </w:rPr>
              <w:t>Oorzaak van de schade</w:t>
            </w:r>
          </w:p>
        </w:tc>
        <w:tc>
          <w:tcPr>
            <w:tcW w:w="4654" w:type="dxa"/>
          </w:tcPr>
          <w:p w14:paraId="0D6E68FA" w14:textId="77777777" w:rsidR="00F51F52" w:rsidRPr="006F05F9" w:rsidRDefault="00F51F52" w:rsidP="00BC62EA">
            <w:pPr>
              <w:spacing w:before="20" w:after="20"/>
              <w:rPr>
                <w:rFonts w:asciiTheme="majorHAnsi" w:hAnsiTheme="majorHAnsi" w:cstheme="majorHAnsi"/>
                <w:sz w:val="18"/>
                <w:szCs w:val="18"/>
              </w:rPr>
            </w:pPr>
          </w:p>
        </w:tc>
      </w:tr>
      <w:tr w:rsidR="00F51F52" w:rsidRPr="006F05F9" w14:paraId="238242CC" w14:textId="5FBDFCC9" w:rsidTr="00F51F52">
        <w:tc>
          <w:tcPr>
            <w:tcW w:w="4690" w:type="dxa"/>
          </w:tcPr>
          <w:p w14:paraId="63648D01" w14:textId="1D806FBE" w:rsidR="00F51F52" w:rsidRPr="006F05F9" w:rsidRDefault="00F51F52" w:rsidP="00BC62EA">
            <w:pPr>
              <w:spacing w:before="20" w:after="20"/>
              <w:rPr>
                <w:rFonts w:asciiTheme="majorHAnsi" w:hAnsiTheme="majorHAnsi" w:cstheme="majorHAnsi"/>
                <w:sz w:val="18"/>
                <w:szCs w:val="18"/>
              </w:rPr>
            </w:pPr>
            <w:r w:rsidRPr="006F05F9">
              <w:rPr>
                <w:rFonts w:asciiTheme="majorHAnsi" w:hAnsiTheme="majorHAnsi" w:cstheme="majorHAnsi"/>
                <w:sz w:val="18"/>
                <w:szCs w:val="18"/>
              </w:rPr>
              <w:t>Exacte datum van de schade</w:t>
            </w:r>
          </w:p>
        </w:tc>
        <w:tc>
          <w:tcPr>
            <w:tcW w:w="4654" w:type="dxa"/>
          </w:tcPr>
          <w:p w14:paraId="16978D2E" w14:textId="77777777" w:rsidR="00F51F52" w:rsidRPr="006F05F9" w:rsidRDefault="00F51F52" w:rsidP="00BC62EA">
            <w:pPr>
              <w:spacing w:before="20" w:after="20"/>
              <w:rPr>
                <w:rFonts w:asciiTheme="majorHAnsi" w:hAnsiTheme="majorHAnsi" w:cstheme="majorHAnsi"/>
                <w:sz w:val="18"/>
                <w:szCs w:val="18"/>
              </w:rPr>
            </w:pPr>
          </w:p>
        </w:tc>
      </w:tr>
      <w:tr w:rsidR="00F51F52" w:rsidRPr="006F05F9" w14:paraId="304FCCB5" w14:textId="4F0FCF3D" w:rsidTr="00F51F52">
        <w:tc>
          <w:tcPr>
            <w:tcW w:w="4690" w:type="dxa"/>
          </w:tcPr>
          <w:p w14:paraId="57494102" w14:textId="77777777" w:rsidR="00F51F52" w:rsidRPr="006F05F9" w:rsidRDefault="00F51F52" w:rsidP="00BC62EA">
            <w:pPr>
              <w:spacing w:before="20" w:after="20"/>
              <w:rPr>
                <w:rFonts w:asciiTheme="majorHAnsi" w:hAnsiTheme="majorHAnsi" w:cstheme="majorHAnsi"/>
                <w:sz w:val="18"/>
                <w:szCs w:val="18"/>
              </w:rPr>
            </w:pPr>
            <w:r w:rsidRPr="006F05F9">
              <w:rPr>
                <w:rFonts w:asciiTheme="majorHAnsi" w:hAnsiTheme="majorHAnsi" w:cstheme="majorHAnsi"/>
                <w:sz w:val="18"/>
                <w:szCs w:val="18"/>
              </w:rPr>
              <w:t>Totale oppervlakte van het bedrijf</w:t>
            </w:r>
          </w:p>
        </w:tc>
        <w:tc>
          <w:tcPr>
            <w:tcW w:w="4654" w:type="dxa"/>
          </w:tcPr>
          <w:p w14:paraId="2C8E3379" w14:textId="77777777" w:rsidR="00F51F52" w:rsidRPr="006F05F9" w:rsidRDefault="00F51F52" w:rsidP="00BC62EA">
            <w:pPr>
              <w:spacing w:before="20" w:after="20"/>
              <w:rPr>
                <w:rFonts w:asciiTheme="majorHAnsi" w:hAnsiTheme="majorHAnsi" w:cstheme="majorHAnsi"/>
                <w:sz w:val="18"/>
                <w:szCs w:val="18"/>
              </w:rPr>
            </w:pPr>
          </w:p>
        </w:tc>
      </w:tr>
      <w:tr w:rsidR="00F51F52" w:rsidRPr="006F05F9" w14:paraId="73949D61" w14:textId="66597A67" w:rsidTr="00F51F52">
        <w:tc>
          <w:tcPr>
            <w:tcW w:w="4690" w:type="dxa"/>
          </w:tcPr>
          <w:p w14:paraId="006D1393" w14:textId="77777777" w:rsidR="00F51F52" w:rsidRPr="006F05F9" w:rsidRDefault="00F51F52" w:rsidP="00BC62EA">
            <w:pPr>
              <w:spacing w:before="20" w:after="20"/>
              <w:rPr>
                <w:rFonts w:asciiTheme="majorHAnsi" w:hAnsiTheme="majorHAnsi" w:cstheme="majorHAnsi"/>
                <w:sz w:val="18"/>
                <w:szCs w:val="18"/>
              </w:rPr>
            </w:pPr>
            <w:r w:rsidRPr="006F05F9">
              <w:rPr>
                <w:rFonts w:asciiTheme="majorHAnsi" w:hAnsiTheme="majorHAnsi" w:cstheme="majorHAnsi"/>
                <w:sz w:val="18"/>
                <w:szCs w:val="18"/>
              </w:rPr>
              <w:t>Totale oppervlakte van de getroffen teelt op het bedrijf</w:t>
            </w:r>
          </w:p>
        </w:tc>
        <w:tc>
          <w:tcPr>
            <w:tcW w:w="4654" w:type="dxa"/>
          </w:tcPr>
          <w:p w14:paraId="11B9AC45" w14:textId="77777777" w:rsidR="00F51F52" w:rsidRPr="006F05F9" w:rsidRDefault="00F51F52" w:rsidP="00BC62EA">
            <w:pPr>
              <w:spacing w:before="20" w:after="20"/>
              <w:rPr>
                <w:rFonts w:asciiTheme="majorHAnsi" w:hAnsiTheme="majorHAnsi" w:cstheme="majorHAnsi"/>
                <w:sz w:val="18"/>
                <w:szCs w:val="18"/>
              </w:rPr>
            </w:pPr>
          </w:p>
        </w:tc>
      </w:tr>
      <w:tr w:rsidR="00F51F52" w:rsidRPr="006F05F9" w14:paraId="2468FDA3" w14:textId="1B12874B" w:rsidTr="00F51F52">
        <w:tc>
          <w:tcPr>
            <w:tcW w:w="4690" w:type="dxa"/>
          </w:tcPr>
          <w:p w14:paraId="27668E2C" w14:textId="77777777" w:rsidR="00F51F52" w:rsidRPr="006F05F9" w:rsidRDefault="00F51F52" w:rsidP="00BC62EA">
            <w:pPr>
              <w:spacing w:before="20" w:after="20"/>
              <w:rPr>
                <w:rFonts w:asciiTheme="majorHAnsi" w:hAnsiTheme="majorHAnsi" w:cstheme="majorHAnsi"/>
                <w:sz w:val="18"/>
                <w:szCs w:val="18"/>
              </w:rPr>
            </w:pPr>
            <w:r w:rsidRPr="006F05F9">
              <w:rPr>
                <w:rFonts w:asciiTheme="majorHAnsi" w:hAnsiTheme="majorHAnsi" w:cstheme="majorHAnsi"/>
                <w:sz w:val="18"/>
                <w:szCs w:val="18"/>
              </w:rPr>
              <w:t>Vermoedelijk tijdstip oogst</w:t>
            </w:r>
          </w:p>
        </w:tc>
        <w:tc>
          <w:tcPr>
            <w:tcW w:w="4654" w:type="dxa"/>
          </w:tcPr>
          <w:p w14:paraId="30DD12E0" w14:textId="77777777" w:rsidR="00F51F52" w:rsidRPr="006F05F9" w:rsidRDefault="00F51F52" w:rsidP="00BC62EA">
            <w:pPr>
              <w:spacing w:before="20" w:after="20"/>
              <w:rPr>
                <w:rFonts w:asciiTheme="majorHAnsi" w:hAnsiTheme="majorHAnsi" w:cstheme="majorHAnsi"/>
                <w:sz w:val="18"/>
                <w:szCs w:val="18"/>
              </w:rPr>
            </w:pPr>
          </w:p>
        </w:tc>
      </w:tr>
    </w:tbl>
    <w:p w14:paraId="628368B5" w14:textId="77777777" w:rsidR="009C7DFC" w:rsidRDefault="009C7DFC">
      <w:pPr>
        <w:spacing w:line="259" w:lineRule="auto"/>
      </w:pPr>
    </w:p>
    <w:p w14:paraId="6654D54C" w14:textId="251AA5C5" w:rsidR="00F51F52" w:rsidRDefault="00F51F52">
      <w:pPr>
        <w:spacing w:line="259" w:lineRule="auto"/>
      </w:pPr>
      <w:r>
        <w:br w:type="page"/>
      </w:r>
    </w:p>
    <w:p w14:paraId="266CDBAD" w14:textId="6A74FCFF" w:rsidR="00500273" w:rsidRDefault="00F51F52" w:rsidP="00F51F52">
      <w:pPr>
        <w:pStyle w:val="Kop1"/>
      </w:pPr>
      <w:r>
        <w:lastRenderedPageBreak/>
        <w:t>Getroffen percelen</w:t>
      </w:r>
    </w:p>
    <w:tbl>
      <w:tblPr>
        <w:tblStyle w:val="Rastertabel1licht"/>
        <w:tblW w:w="5439" w:type="pct"/>
        <w:tblLayout w:type="fixed"/>
        <w:tblLook w:val="04A0" w:firstRow="1" w:lastRow="0" w:firstColumn="1" w:lastColumn="0" w:noHBand="0" w:noVBand="1"/>
      </w:tblPr>
      <w:tblGrid>
        <w:gridCol w:w="2164"/>
        <w:gridCol w:w="1356"/>
        <w:gridCol w:w="2169"/>
        <w:gridCol w:w="1220"/>
        <w:gridCol w:w="1356"/>
        <w:gridCol w:w="1899"/>
      </w:tblGrid>
      <w:tr w:rsidR="00F51F52" w:rsidRPr="00F51F52" w14:paraId="7B9BCDA2" w14:textId="77777777" w:rsidTr="00F51F52">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065" w:type="pct"/>
          </w:tcPr>
          <w:p w14:paraId="08F1127D" w14:textId="77777777" w:rsidR="00F51F52" w:rsidRPr="00F51F52" w:rsidRDefault="00F51F52" w:rsidP="00BC62EA">
            <w:pPr>
              <w:spacing w:before="20" w:after="20"/>
              <w:rPr>
                <w:rFonts w:asciiTheme="majorHAnsi" w:hAnsiTheme="majorHAnsi" w:cstheme="majorHAnsi"/>
                <w:b w:val="0"/>
                <w:bCs w:val="0"/>
                <w:sz w:val="18"/>
                <w:szCs w:val="18"/>
              </w:rPr>
            </w:pPr>
            <w:r w:rsidRPr="00F51F52">
              <w:rPr>
                <w:rFonts w:asciiTheme="majorHAnsi" w:hAnsiTheme="majorHAnsi" w:cstheme="majorHAnsi"/>
                <w:b w:val="0"/>
                <w:bCs w:val="0"/>
                <w:sz w:val="18"/>
                <w:szCs w:val="18"/>
              </w:rPr>
              <w:t>Straat</w:t>
            </w:r>
          </w:p>
        </w:tc>
        <w:tc>
          <w:tcPr>
            <w:tcW w:w="667" w:type="pct"/>
          </w:tcPr>
          <w:p w14:paraId="235EF07F" w14:textId="77777777" w:rsidR="00F51F52" w:rsidRPr="00F51F52" w:rsidRDefault="00F51F52" w:rsidP="00BC62EA">
            <w:pPr>
              <w:spacing w:before="20" w:after="20"/>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 w:val="0"/>
                <w:bCs w:val="0"/>
                <w:sz w:val="18"/>
                <w:szCs w:val="18"/>
              </w:rPr>
            </w:pPr>
            <w:r w:rsidRPr="00F51F52">
              <w:rPr>
                <w:rFonts w:asciiTheme="majorHAnsi" w:hAnsiTheme="majorHAnsi" w:cstheme="majorHAnsi"/>
                <w:b w:val="0"/>
                <w:bCs w:val="0"/>
                <w:sz w:val="18"/>
                <w:szCs w:val="18"/>
              </w:rPr>
              <w:t>Nummer van de verzamel-aanvraag</w:t>
            </w:r>
          </w:p>
        </w:tc>
        <w:tc>
          <w:tcPr>
            <w:tcW w:w="1067" w:type="pct"/>
          </w:tcPr>
          <w:p w14:paraId="0C3CFCA0" w14:textId="77777777" w:rsidR="00F51F52" w:rsidRPr="00F51F52" w:rsidRDefault="00F51F52" w:rsidP="00BC62EA">
            <w:pPr>
              <w:spacing w:before="20" w:after="20"/>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 w:val="0"/>
                <w:bCs w:val="0"/>
                <w:sz w:val="18"/>
                <w:szCs w:val="18"/>
              </w:rPr>
            </w:pPr>
            <w:r w:rsidRPr="00F51F52">
              <w:rPr>
                <w:rFonts w:asciiTheme="majorHAnsi" w:hAnsiTheme="majorHAnsi" w:cstheme="majorHAnsi"/>
                <w:b w:val="0"/>
                <w:bCs w:val="0"/>
                <w:sz w:val="18"/>
                <w:szCs w:val="18"/>
              </w:rPr>
              <w:t>Totale oppervlakte van het getroffen perceel (= opp. verzamelaanvraag)</w:t>
            </w:r>
          </w:p>
        </w:tc>
        <w:tc>
          <w:tcPr>
            <w:tcW w:w="600" w:type="pct"/>
          </w:tcPr>
          <w:p w14:paraId="1AB43A5A" w14:textId="77777777" w:rsidR="00F51F52" w:rsidRPr="00F51F52" w:rsidRDefault="00F51F52" w:rsidP="00BC62EA">
            <w:pPr>
              <w:spacing w:before="20" w:after="20"/>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 w:val="0"/>
                <w:bCs w:val="0"/>
                <w:sz w:val="18"/>
                <w:szCs w:val="18"/>
              </w:rPr>
            </w:pPr>
            <w:r w:rsidRPr="00F51F52">
              <w:rPr>
                <w:rFonts w:asciiTheme="majorHAnsi" w:hAnsiTheme="majorHAnsi" w:cstheme="majorHAnsi"/>
                <w:b w:val="0"/>
                <w:bCs w:val="0"/>
                <w:sz w:val="18"/>
                <w:szCs w:val="18"/>
              </w:rPr>
              <w:t>Teelt</w:t>
            </w:r>
          </w:p>
        </w:tc>
        <w:tc>
          <w:tcPr>
            <w:tcW w:w="667" w:type="pct"/>
          </w:tcPr>
          <w:p w14:paraId="0F2F5954" w14:textId="77777777" w:rsidR="00F51F52" w:rsidRPr="00F51F52" w:rsidRDefault="00F51F52" w:rsidP="00BC62EA">
            <w:pPr>
              <w:spacing w:before="20" w:after="20"/>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 w:val="0"/>
                <w:bCs w:val="0"/>
                <w:sz w:val="18"/>
                <w:szCs w:val="18"/>
              </w:rPr>
            </w:pPr>
            <w:r w:rsidRPr="00F51F52">
              <w:rPr>
                <w:rFonts w:asciiTheme="majorHAnsi" w:hAnsiTheme="majorHAnsi" w:cstheme="majorHAnsi"/>
                <w:b w:val="0"/>
                <w:bCs w:val="0"/>
                <w:sz w:val="18"/>
                <w:szCs w:val="18"/>
              </w:rPr>
              <w:t>Vermoedelijk % schade op het perceel</w:t>
            </w:r>
          </w:p>
        </w:tc>
        <w:tc>
          <w:tcPr>
            <w:tcW w:w="934" w:type="pct"/>
          </w:tcPr>
          <w:p w14:paraId="26829BB2" w14:textId="77777777" w:rsidR="00F51F52" w:rsidRPr="00F51F52" w:rsidRDefault="00F51F52" w:rsidP="00BC62EA">
            <w:pPr>
              <w:spacing w:before="20" w:after="20"/>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 w:val="0"/>
                <w:bCs w:val="0"/>
                <w:sz w:val="18"/>
                <w:szCs w:val="18"/>
              </w:rPr>
            </w:pPr>
            <w:r w:rsidRPr="00F51F52">
              <w:rPr>
                <w:rFonts w:asciiTheme="majorHAnsi" w:hAnsiTheme="majorHAnsi" w:cstheme="majorHAnsi"/>
                <w:b w:val="0"/>
                <w:bCs w:val="0"/>
                <w:sz w:val="18"/>
                <w:szCs w:val="18"/>
              </w:rPr>
              <w:t>Welke percelen zijn verzekerd via brede weersverzekering?</w:t>
            </w:r>
          </w:p>
        </w:tc>
      </w:tr>
      <w:tr w:rsidR="00F51F52" w:rsidRPr="006F05F9" w14:paraId="7D1995C8" w14:textId="77777777" w:rsidTr="00F51F52">
        <w:trPr>
          <w:trHeight w:val="454"/>
        </w:trPr>
        <w:tc>
          <w:tcPr>
            <w:cnfStyle w:val="001000000000" w:firstRow="0" w:lastRow="0" w:firstColumn="1" w:lastColumn="0" w:oddVBand="0" w:evenVBand="0" w:oddHBand="0" w:evenHBand="0" w:firstRowFirstColumn="0" w:firstRowLastColumn="0" w:lastRowFirstColumn="0" w:lastRowLastColumn="0"/>
            <w:tcW w:w="1065" w:type="pct"/>
          </w:tcPr>
          <w:p w14:paraId="232CB51E" w14:textId="77777777" w:rsidR="00F51F52" w:rsidRPr="006F05F9" w:rsidRDefault="00F51F52" w:rsidP="00BC62EA">
            <w:pPr>
              <w:spacing w:before="20" w:after="20"/>
              <w:rPr>
                <w:rFonts w:asciiTheme="majorHAnsi" w:hAnsiTheme="majorHAnsi" w:cstheme="majorHAnsi"/>
                <w:sz w:val="18"/>
                <w:szCs w:val="18"/>
              </w:rPr>
            </w:pPr>
          </w:p>
        </w:tc>
        <w:tc>
          <w:tcPr>
            <w:tcW w:w="667" w:type="pct"/>
          </w:tcPr>
          <w:p w14:paraId="052CFDB8" w14:textId="77777777" w:rsidR="00F51F52" w:rsidRPr="006F05F9" w:rsidRDefault="00F51F52" w:rsidP="00BC62EA">
            <w:pPr>
              <w:spacing w:before="20" w:after="2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1067" w:type="pct"/>
          </w:tcPr>
          <w:p w14:paraId="2A0E29B4" w14:textId="77777777" w:rsidR="00F51F52" w:rsidRPr="006F05F9" w:rsidRDefault="00F51F52" w:rsidP="00BC62EA">
            <w:pPr>
              <w:spacing w:before="20" w:after="2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600" w:type="pct"/>
          </w:tcPr>
          <w:p w14:paraId="7C629828" w14:textId="77777777" w:rsidR="00F51F52" w:rsidRPr="006F05F9" w:rsidRDefault="00F51F52" w:rsidP="00BC62EA">
            <w:pPr>
              <w:spacing w:before="20" w:after="2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667" w:type="pct"/>
          </w:tcPr>
          <w:p w14:paraId="6D743874" w14:textId="77777777" w:rsidR="00F51F52" w:rsidRPr="006F05F9" w:rsidRDefault="00F51F52" w:rsidP="00BC62EA">
            <w:pPr>
              <w:spacing w:before="20" w:after="2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934" w:type="pct"/>
          </w:tcPr>
          <w:p w14:paraId="1EA6B925" w14:textId="77777777" w:rsidR="00F51F52" w:rsidRPr="006F05F9" w:rsidRDefault="00F51F52" w:rsidP="00BC62EA">
            <w:pPr>
              <w:spacing w:before="20" w:after="2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r>
      <w:tr w:rsidR="00F51F52" w:rsidRPr="006F05F9" w14:paraId="28C60BBE" w14:textId="77777777" w:rsidTr="00F51F52">
        <w:trPr>
          <w:trHeight w:val="454"/>
        </w:trPr>
        <w:tc>
          <w:tcPr>
            <w:cnfStyle w:val="001000000000" w:firstRow="0" w:lastRow="0" w:firstColumn="1" w:lastColumn="0" w:oddVBand="0" w:evenVBand="0" w:oddHBand="0" w:evenHBand="0" w:firstRowFirstColumn="0" w:firstRowLastColumn="0" w:lastRowFirstColumn="0" w:lastRowLastColumn="0"/>
            <w:tcW w:w="1065" w:type="pct"/>
          </w:tcPr>
          <w:p w14:paraId="59941596" w14:textId="77777777" w:rsidR="00F51F52" w:rsidRPr="006F05F9" w:rsidRDefault="00F51F52" w:rsidP="00BC62EA">
            <w:pPr>
              <w:spacing w:before="20" w:after="20"/>
              <w:rPr>
                <w:rFonts w:asciiTheme="majorHAnsi" w:hAnsiTheme="majorHAnsi" w:cstheme="majorHAnsi"/>
                <w:sz w:val="18"/>
                <w:szCs w:val="18"/>
              </w:rPr>
            </w:pPr>
          </w:p>
        </w:tc>
        <w:tc>
          <w:tcPr>
            <w:tcW w:w="667" w:type="pct"/>
          </w:tcPr>
          <w:p w14:paraId="210D061E" w14:textId="77777777" w:rsidR="00F51F52" w:rsidRPr="006F05F9" w:rsidRDefault="00F51F52" w:rsidP="00BC62EA">
            <w:pPr>
              <w:spacing w:before="20" w:after="2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1067" w:type="pct"/>
          </w:tcPr>
          <w:p w14:paraId="0BB07296" w14:textId="77777777" w:rsidR="00F51F52" w:rsidRPr="006F05F9" w:rsidRDefault="00F51F52" w:rsidP="00BC62EA">
            <w:pPr>
              <w:spacing w:before="20" w:after="2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600" w:type="pct"/>
          </w:tcPr>
          <w:p w14:paraId="0B289520" w14:textId="77777777" w:rsidR="00F51F52" w:rsidRPr="006F05F9" w:rsidRDefault="00F51F52" w:rsidP="00BC62EA">
            <w:pPr>
              <w:spacing w:before="20" w:after="2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667" w:type="pct"/>
          </w:tcPr>
          <w:p w14:paraId="2EED9BAE" w14:textId="77777777" w:rsidR="00F51F52" w:rsidRPr="006F05F9" w:rsidRDefault="00F51F52" w:rsidP="00BC62EA">
            <w:pPr>
              <w:spacing w:before="20" w:after="2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934" w:type="pct"/>
          </w:tcPr>
          <w:p w14:paraId="6C7A3EBF" w14:textId="77777777" w:rsidR="00F51F52" w:rsidRPr="006F05F9" w:rsidRDefault="00F51F52" w:rsidP="00BC62EA">
            <w:pPr>
              <w:spacing w:before="20" w:after="2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r>
      <w:tr w:rsidR="00F51F52" w:rsidRPr="006F05F9" w14:paraId="205451C8" w14:textId="77777777" w:rsidTr="00F51F52">
        <w:trPr>
          <w:trHeight w:val="454"/>
        </w:trPr>
        <w:tc>
          <w:tcPr>
            <w:cnfStyle w:val="001000000000" w:firstRow="0" w:lastRow="0" w:firstColumn="1" w:lastColumn="0" w:oddVBand="0" w:evenVBand="0" w:oddHBand="0" w:evenHBand="0" w:firstRowFirstColumn="0" w:firstRowLastColumn="0" w:lastRowFirstColumn="0" w:lastRowLastColumn="0"/>
            <w:tcW w:w="1065" w:type="pct"/>
          </w:tcPr>
          <w:p w14:paraId="50BD304B" w14:textId="77777777" w:rsidR="00F51F52" w:rsidRPr="006F05F9" w:rsidRDefault="00F51F52" w:rsidP="00BC62EA">
            <w:pPr>
              <w:spacing w:before="20" w:after="20"/>
              <w:rPr>
                <w:rFonts w:asciiTheme="majorHAnsi" w:hAnsiTheme="majorHAnsi" w:cstheme="majorHAnsi"/>
                <w:sz w:val="18"/>
                <w:szCs w:val="18"/>
              </w:rPr>
            </w:pPr>
          </w:p>
        </w:tc>
        <w:tc>
          <w:tcPr>
            <w:tcW w:w="667" w:type="pct"/>
          </w:tcPr>
          <w:p w14:paraId="04F296E6" w14:textId="77777777" w:rsidR="00F51F52" w:rsidRPr="006F05F9" w:rsidRDefault="00F51F52" w:rsidP="00BC62EA">
            <w:pPr>
              <w:spacing w:before="20" w:after="2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1067" w:type="pct"/>
          </w:tcPr>
          <w:p w14:paraId="6993AD60" w14:textId="77777777" w:rsidR="00F51F52" w:rsidRPr="006F05F9" w:rsidRDefault="00F51F52" w:rsidP="00BC62EA">
            <w:pPr>
              <w:spacing w:before="20" w:after="2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600" w:type="pct"/>
          </w:tcPr>
          <w:p w14:paraId="616F2213" w14:textId="77777777" w:rsidR="00F51F52" w:rsidRPr="006F05F9" w:rsidRDefault="00F51F52" w:rsidP="00BC62EA">
            <w:pPr>
              <w:spacing w:before="20" w:after="2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667" w:type="pct"/>
          </w:tcPr>
          <w:p w14:paraId="7F7B29CF" w14:textId="77777777" w:rsidR="00F51F52" w:rsidRPr="006F05F9" w:rsidRDefault="00F51F52" w:rsidP="00BC62EA">
            <w:pPr>
              <w:spacing w:before="20" w:after="2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934" w:type="pct"/>
          </w:tcPr>
          <w:p w14:paraId="32FFF485" w14:textId="77777777" w:rsidR="00F51F52" w:rsidRPr="006F05F9" w:rsidRDefault="00F51F52" w:rsidP="00BC62EA">
            <w:pPr>
              <w:spacing w:before="20" w:after="2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r>
      <w:tr w:rsidR="00F51F52" w:rsidRPr="006F05F9" w14:paraId="54AF9FC1" w14:textId="77777777" w:rsidTr="00F51F52">
        <w:trPr>
          <w:trHeight w:val="454"/>
        </w:trPr>
        <w:tc>
          <w:tcPr>
            <w:cnfStyle w:val="001000000000" w:firstRow="0" w:lastRow="0" w:firstColumn="1" w:lastColumn="0" w:oddVBand="0" w:evenVBand="0" w:oddHBand="0" w:evenHBand="0" w:firstRowFirstColumn="0" w:firstRowLastColumn="0" w:lastRowFirstColumn="0" w:lastRowLastColumn="0"/>
            <w:tcW w:w="1065" w:type="pct"/>
          </w:tcPr>
          <w:p w14:paraId="5DD239B9" w14:textId="77777777" w:rsidR="00F51F52" w:rsidRPr="006F05F9" w:rsidRDefault="00F51F52" w:rsidP="00BC62EA">
            <w:pPr>
              <w:spacing w:before="20" w:after="20"/>
              <w:rPr>
                <w:rFonts w:asciiTheme="majorHAnsi" w:hAnsiTheme="majorHAnsi" w:cstheme="majorHAnsi"/>
                <w:sz w:val="18"/>
                <w:szCs w:val="18"/>
              </w:rPr>
            </w:pPr>
          </w:p>
        </w:tc>
        <w:tc>
          <w:tcPr>
            <w:tcW w:w="667" w:type="pct"/>
          </w:tcPr>
          <w:p w14:paraId="64FD66C4" w14:textId="77777777" w:rsidR="00F51F52" w:rsidRPr="006F05F9" w:rsidRDefault="00F51F52" w:rsidP="00BC62EA">
            <w:pPr>
              <w:spacing w:before="20" w:after="2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1067" w:type="pct"/>
          </w:tcPr>
          <w:p w14:paraId="685C5101" w14:textId="77777777" w:rsidR="00F51F52" w:rsidRPr="006F05F9" w:rsidRDefault="00F51F52" w:rsidP="00BC62EA">
            <w:pPr>
              <w:spacing w:before="20" w:after="2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600" w:type="pct"/>
          </w:tcPr>
          <w:p w14:paraId="389C9178" w14:textId="77777777" w:rsidR="00F51F52" w:rsidRPr="006F05F9" w:rsidRDefault="00F51F52" w:rsidP="00BC62EA">
            <w:pPr>
              <w:spacing w:before="20" w:after="2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667" w:type="pct"/>
          </w:tcPr>
          <w:p w14:paraId="698576F7" w14:textId="77777777" w:rsidR="00F51F52" w:rsidRPr="006F05F9" w:rsidRDefault="00F51F52" w:rsidP="00BC62EA">
            <w:pPr>
              <w:spacing w:before="20" w:after="2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934" w:type="pct"/>
          </w:tcPr>
          <w:p w14:paraId="4031E1C9" w14:textId="77777777" w:rsidR="00F51F52" w:rsidRPr="006F05F9" w:rsidRDefault="00F51F52" w:rsidP="00BC62EA">
            <w:pPr>
              <w:spacing w:before="20" w:after="2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r>
      <w:tr w:rsidR="00F51F52" w:rsidRPr="006F05F9" w14:paraId="750ECE5E" w14:textId="77777777" w:rsidTr="00F51F52">
        <w:trPr>
          <w:trHeight w:val="454"/>
        </w:trPr>
        <w:tc>
          <w:tcPr>
            <w:cnfStyle w:val="001000000000" w:firstRow="0" w:lastRow="0" w:firstColumn="1" w:lastColumn="0" w:oddVBand="0" w:evenVBand="0" w:oddHBand="0" w:evenHBand="0" w:firstRowFirstColumn="0" w:firstRowLastColumn="0" w:lastRowFirstColumn="0" w:lastRowLastColumn="0"/>
            <w:tcW w:w="1065" w:type="pct"/>
          </w:tcPr>
          <w:p w14:paraId="688DE982" w14:textId="77777777" w:rsidR="00F51F52" w:rsidRPr="006F05F9" w:rsidRDefault="00F51F52" w:rsidP="00BC62EA">
            <w:pPr>
              <w:spacing w:before="20" w:after="20"/>
              <w:rPr>
                <w:rFonts w:asciiTheme="majorHAnsi" w:hAnsiTheme="majorHAnsi" w:cstheme="majorHAnsi"/>
                <w:sz w:val="18"/>
                <w:szCs w:val="18"/>
              </w:rPr>
            </w:pPr>
          </w:p>
        </w:tc>
        <w:tc>
          <w:tcPr>
            <w:tcW w:w="667" w:type="pct"/>
          </w:tcPr>
          <w:p w14:paraId="27441305" w14:textId="77777777" w:rsidR="00F51F52" w:rsidRPr="006F05F9" w:rsidRDefault="00F51F52" w:rsidP="00BC62EA">
            <w:pPr>
              <w:spacing w:before="20" w:after="2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1067" w:type="pct"/>
          </w:tcPr>
          <w:p w14:paraId="799A64C7" w14:textId="77777777" w:rsidR="00F51F52" w:rsidRPr="006F05F9" w:rsidRDefault="00F51F52" w:rsidP="00BC62EA">
            <w:pPr>
              <w:spacing w:before="20" w:after="2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600" w:type="pct"/>
          </w:tcPr>
          <w:p w14:paraId="33192ED0" w14:textId="77777777" w:rsidR="00F51F52" w:rsidRPr="006F05F9" w:rsidRDefault="00F51F52" w:rsidP="00BC62EA">
            <w:pPr>
              <w:spacing w:before="20" w:after="2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667" w:type="pct"/>
          </w:tcPr>
          <w:p w14:paraId="6825B99A" w14:textId="77777777" w:rsidR="00F51F52" w:rsidRPr="006F05F9" w:rsidRDefault="00F51F52" w:rsidP="00BC62EA">
            <w:pPr>
              <w:spacing w:before="20" w:after="2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934" w:type="pct"/>
          </w:tcPr>
          <w:p w14:paraId="0A4E3332" w14:textId="77777777" w:rsidR="00F51F52" w:rsidRPr="006F05F9" w:rsidRDefault="00F51F52" w:rsidP="00BC62EA">
            <w:pPr>
              <w:spacing w:before="20" w:after="2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r>
      <w:tr w:rsidR="00F51F52" w:rsidRPr="006F05F9" w14:paraId="200211AB" w14:textId="77777777" w:rsidTr="00F51F52">
        <w:trPr>
          <w:trHeight w:val="454"/>
        </w:trPr>
        <w:tc>
          <w:tcPr>
            <w:cnfStyle w:val="001000000000" w:firstRow="0" w:lastRow="0" w:firstColumn="1" w:lastColumn="0" w:oddVBand="0" w:evenVBand="0" w:oddHBand="0" w:evenHBand="0" w:firstRowFirstColumn="0" w:firstRowLastColumn="0" w:lastRowFirstColumn="0" w:lastRowLastColumn="0"/>
            <w:tcW w:w="1065" w:type="pct"/>
          </w:tcPr>
          <w:p w14:paraId="2786FF86" w14:textId="77777777" w:rsidR="00F51F52" w:rsidRPr="006F05F9" w:rsidRDefault="00F51F52" w:rsidP="00BC62EA">
            <w:pPr>
              <w:spacing w:before="20" w:after="20"/>
              <w:rPr>
                <w:rFonts w:asciiTheme="majorHAnsi" w:hAnsiTheme="majorHAnsi" w:cstheme="majorHAnsi"/>
                <w:sz w:val="18"/>
                <w:szCs w:val="18"/>
              </w:rPr>
            </w:pPr>
          </w:p>
        </w:tc>
        <w:tc>
          <w:tcPr>
            <w:tcW w:w="667" w:type="pct"/>
          </w:tcPr>
          <w:p w14:paraId="01057D4B" w14:textId="77777777" w:rsidR="00F51F52" w:rsidRPr="006F05F9" w:rsidRDefault="00F51F52" w:rsidP="00BC62EA">
            <w:pPr>
              <w:spacing w:before="20" w:after="2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1067" w:type="pct"/>
          </w:tcPr>
          <w:p w14:paraId="4AA44FE8" w14:textId="77777777" w:rsidR="00F51F52" w:rsidRPr="006F05F9" w:rsidRDefault="00F51F52" w:rsidP="00BC62EA">
            <w:pPr>
              <w:spacing w:before="20" w:after="2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600" w:type="pct"/>
          </w:tcPr>
          <w:p w14:paraId="1C9A50D3" w14:textId="77777777" w:rsidR="00F51F52" w:rsidRPr="006F05F9" w:rsidRDefault="00F51F52" w:rsidP="00BC62EA">
            <w:pPr>
              <w:spacing w:before="20" w:after="2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667" w:type="pct"/>
          </w:tcPr>
          <w:p w14:paraId="671B6FEA" w14:textId="77777777" w:rsidR="00F51F52" w:rsidRPr="006F05F9" w:rsidRDefault="00F51F52" w:rsidP="00BC62EA">
            <w:pPr>
              <w:spacing w:before="20" w:after="2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934" w:type="pct"/>
          </w:tcPr>
          <w:p w14:paraId="22A145DE" w14:textId="77777777" w:rsidR="00F51F52" w:rsidRPr="006F05F9" w:rsidRDefault="00F51F52" w:rsidP="00BC62EA">
            <w:pPr>
              <w:spacing w:before="20" w:after="2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r>
      <w:tr w:rsidR="00F51F52" w:rsidRPr="006F05F9" w14:paraId="38B590F0" w14:textId="77777777" w:rsidTr="00F51F52">
        <w:trPr>
          <w:trHeight w:val="454"/>
        </w:trPr>
        <w:tc>
          <w:tcPr>
            <w:cnfStyle w:val="001000000000" w:firstRow="0" w:lastRow="0" w:firstColumn="1" w:lastColumn="0" w:oddVBand="0" w:evenVBand="0" w:oddHBand="0" w:evenHBand="0" w:firstRowFirstColumn="0" w:firstRowLastColumn="0" w:lastRowFirstColumn="0" w:lastRowLastColumn="0"/>
            <w:tcW w:w="1065" w:type="pct"/>
          </w:tcPr>
          <w:p w14:paraId="12A8DC6A" w14:textId="77777777" w:rsidR="00F51F52" w:rsidRPr="006F05F9" w:rsidRDefault="00F51F52" w:rsidP="00BC62EA">
            <w:pPr>
              <w:spacing w:before="20" w:after="20"/>
              <w:rPr>
                <w:rFonts w:asciiTheme="majorHAnsi" w:hAnsiTheme="majorHAnsi" w:cstheme="majorHAnsi"/>
                <w:sz w:val="18"/>
                <w:szCs w:val="18"/>
              </w:rPr>
            </w:pPr>
          </w:p>
        </w:tc>
        <w:tc>
          <w:tcPr>
            <w:tcW w:w="667" w:type="pct"/>
          </w:tcPr>
          <w:p w14:paraId="731C8CD8" w14:textId="77777777" w:rsidR="00F51F52" w:rsidRPr="006F05F9" w:rsidRDefault="00F51F52" w:rsidP="00BC62EA">
            <w:pPr>
              <w:spacing w:before="20" w:after="2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1067" w:type="pct"/>
          </w:tcPr>
          <w:p w14:paraId="29543F78" w14:textId="77777777" w:rsidR="00F51F52" w:rsidRPr="006F05F9" w:rsidRDefault="00F51F52" w:rsidP="00BC62EA">
            <w:pPr>
              <w:spacing w:before="20" w:after="2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600" w:type="pct"/>
          </w:tcPr>
          <w:p w14:paraId="2013A1F5" w14:textId="77777777" w:rsidR="00F51F52" w:rsidRPr="006F05F9" w:rsidRDefault="00F51F52" w:rsidP="00BC62EA">
            <w:pPr>
              <w:spacing w:before="20" w:after="2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667" w:type="pct"/>
          </w:tcPr>
          <w:p w14:paraId="2C38F2CC" w14:textId="77777777" w:rsidR="00F51F52" w:rsidRPr="006F05F9" w:rsidRDefault="00F51F52" w:rsidP="00BC62EA">
            <w:pPr>
              <w:spacing w:before="20" w:after="2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934" w:type="pct"/>
          </w:tcPr>
          <w:p w14:paraId="1FC737D4" w14:textId="77777777" w:rsidR="00F51F52" w:rsidRPr="006F05F9" w:rsidRDefault="00F51F52" w:rsidP="00BC62EA">
            <w:pPr>
              <w:spacing w:before="20" w:after="2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r>
      <w:tr w:rsidR="00F51F52" w:rsidRPr="006F05F9" w14:paraId="73323683" w14:textId="77777777" w:rsidTr="00F51F52">
        <w:trPr>
          <w:trHeight w:val="454"/>
        </w:trPr>
        <w:tc>
          <w:tcPr>
            <w:cnfStyle w:val="001000000000" w:firstRow="0" w:lastRow="0" w:firstColumn="1" w:lastColumn="0" w:oddVBand="0" w:evenVBand="0" w:oddHBand="0" w:evenHBand="0" w:firstRowFirstColumn="0" w:firstRowLastColumn="0" w:lastRowFirstColumn="0" w:lastRowLastColumn="0"/>
            <w:tcW w:w="1065" w:type="pct"/>
          </w:tcPr>
          <w:p w14:paraId="69296F94" w14:textId="77777777" w:rsidR="00F51F52" w:rsidRPr="006F05F9" w:rsidRDefault="00F51F52" w:rsidP="00BC62EA">
            <w:pPr>
              <w:spacing w:before="20" w:after="20"/>
              <w:rPr>
                <w:rFonts w:asciiTheme="majorHAnsi" w:hAnsiTheme="majorHAnsi" w:cstheme="majorHAnsi"/>
                <w:sz w:val="18"/>
                <w:szCs w:val="18"/>
              </w:rPr>
            </w:pPr>
          </w:p>
        </w:tc>
        <w:tc>
          <w:tcPr>
            <w:tcW w:w="667" w:type="pct"/>
          </w:tcPr>
          <w:p w14:paraId="75AA7ECB" w14:textId="77777777" w:rsidR="00F51F52" w:rsidRPr="006F05F9" w:rsidRDefault="00F51F52" w:rsidP="00BC62EA">
            <w:pPr>
              <w:spacing w:before="20" w:after="2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1067" w:type="pct"/>
          </w:tcPr>
          <w:p w14:paraId="28CF1F85" w14:textId="77777777" w:rsidR="00F51F52" w:rsidRPr="006F05F9" w:rsidRDefault="00F51F52" w:rsidP="00BC62EA">
            <w:pPr>
              <w:spacing w:before="20" w:after="2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600" w:type="pct"/>
          </w:tcPr>
          <w:p w14:paraId="2CF8E8D7" w14:textId="77777777" w:rsidR="00F51F52" w:rsidRPr="006F05F9" w:rsidRDefault="00F51F52" w:rsidP="00BC62EA">
            <w:pPr>
              <w:spacing w:before="20" w:after="2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667" w:type="pct"/>
          </w:tcPr>
          <w:p w14:paraId="64094A6F" w14:textId="77777777" w:rsidR="00F51F52" w:rsidRPr="006F05F9" w:rsidRDefault="00F51F52" w:rsidP="00BC62EA">
            <w:pPr>
              <w:spacing w:before="20" w:after="2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934" w:type="pct"/>
          </w:tcPr>
          <w:p w14:paraId="5379655B" w14:textId="77777777" w:rsidR="00F51F52" w:rsidRPr="006F05F9" w:rsidRDefault="00F51F52" w:rsidP="00BC62EA">
            <w:pPr>
              <w:spacing w:before="20" w:after="2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r>
      <w:tr w:rsidR="00F51F52" w:rsidRPr="006F05F9" w14:paraId="737F5D5A" w14:textId="77777777" w:rsidTr="00F51F52">
        <w:trPr>
          <w:trHeight w:val="454"/>
        </w:trPr>
        <w:tc>
          <w:tcPr>
            <w:cnfStyle w:val="001000000000" w:firstRow="0" w:lastRow="0" w:firstColumn="1" w:lastColumn="0" w:oddVBand="0" w:evenVBand="0" w:oddHBand="0" w:evenHBand="0" w:firstRowFirstColumn="0" w:firstRowLastColumn="0" w:lastRowFirstColumn="0" w:lastRowLastColumn="0"/>
            <w:tcW w:w="1065" w:type="pct"/>
          </w:tcPr>
          <w:p w14:paraId="1B9A5C5B" w14:textId="77777777" w:rsidR="00F51F52" w:rsidRPr="006F05F9" w:rsidRDefault="00F51F52" w:rsidP="00BC62EA">
            <w:pPr>
              <w:spacing w:before="20" w:after="20"/>
              <w:rPr>
                <w:rFonts w:asciiTheme="majorHAnsi" w:hAnsiTheme="majorHAnsi" w:cstheme="majorHAnsi"/>
                <w:sz w:val="18"/>
                <w:szCs w:val="18"/>
              </w:rPr>
            </w:pPr>
          </w:p>
        </w:tc>
        <w:tc>
          <w:tcPr>
            <w:tcW w:w="667" w:type="pct"/>
          </w:tcPr>
          <w:p w14:paraId="0BD5D6D8" w14:textId="77777777" w:rsidR="00F51F52" w:rsidRPr="006F05F9" w:rsidRDefault="00F51F52" w:rsidP="00BC62EA">
            <w:pPr>
              <w:spacing w:before="20" w:after="2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1067" w:type="pct"/>
          </w:tcPr>
          <w:p w14:paraId="259FD065" w14:textId="77777777" w:rsidR="00F51F52" w:rsidRPr="006F05F9" w:rsidRDefault="00F51F52" w:rsidP="00BC62EA">
            <w:pPr>
              <w:spacing w:before="20" w:after="2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600" w:type="pct"/>
          </w:tcPr>
          <w:p w14:paraId="7F0A87CE" w14:textId="77777777" w:rsidR="00F51F52" w:rsidRPr="006F05F9" w:rsidRDefault="00F51F52" w:rsidP="00BC62EA">
            <w:pPr>
              <w:spacing w:before="20" w:after="2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667" w:type="pct"/>
          </w:tcPr>
          <w:p w14:paraId="5208F73A" w14:textId="77777777" w:rsidR="00F51F52" w:rsidRPr="006F05F9" w:rsidRDefault="00F51F52" w:rsidP="00BC62EA">
            <w:pPr>
              <w:spacing w:before="20" w:after="2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934" w:type="pct"/>
          </w:tcPr>
          <w:p w14:paraId="3D013C9E" w14:textId="77777777" w:rsidR="00F51F52" w:rsidRPr="006F05F9" w:rsidRDefault="00F51F52" w:rsidP="00BC62EA">
            <w:pPr>
              <w:spacing w:before="20" w:after="2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r>
      <w:tr w:rsidR="00F51F52" w:rsidRPr="006F05F9" w14:paraId="53E7A2C0" w14:textId="77777777" w:rsidTr="00F51F52">
        <w:trPr>
          <w:trHeight w:val="454"/>
        </w:trPr>
        <w:tc>
          <w:tcPr>
            <w:cnfStyle w:val="001000000000" w:firstRow="0" w:lastRow="0" w:firstColumn="1" w:lastColumn="0" w:oddVBand="0" w:evenVBand="0" w:oddHBand="0" w:evenHBand="0" w:firstRowFirstColumn="0" w:firstRowLastColumn="0" w:lastRowFirstColumn="0" w:lastRowLastColumn="0"/>
            <w:tcW w:w="1065" w:type="pct"/>
          </w:tcPr>
          <w:p w14:paraId="31BF3A6C" w14:textId="77777777" w:rsidR="00F51F52" w:rsidRPr="006F05F9" w:rsidRDefault="00F51F52" w:rsidP="00BC62EA">
            <w:pPr>
              <w:spacing w:before="20" w:after="20"/>
              <w:rPr>
                <w:rFonts w:asciiTheme="majorHAnsi" w:hAnsiTheme="majorHAnsi" w:cstheme="majorHAnsi"/>
                <w:sz w:val="18"/>
                <w:szCs w:val="18"/>
              </w:rPr>
            </w:pPr>
          </w:p>
        </w:tc>
        <w:tc>
          <w:tcPr>
            <w:tcW w:w="667" w:type="pct"/>
          </w:tcPr>
          <w:p w14:paraId="10310EF0" w14:textId="77777777" w:rsidR="00F51F52" w:rsidRPr="006F05F9" w:rsidRDefault="00F51F52" w:rsidP="00BC62EA">
            <w:pPr>
              <w:spacing w:before="20" w:after="2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1067" w:type="pct"/>
          </w:tcPr>
          <w:p w14:paraId="4516CE86" w14:textId="77777777" w:rsidR="00F51F52" w:rsidRPr="006F05F9" w:rsidRDefault="00F51F52" w:rsidP="00BC62EA">
            <w:pPr>
              <w:spacing w:before="20" w:after="2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600" w:type="pct"/>
          </w:tcPr>
          <w:p w14:paraId="16FDD382" w14:textId="77777777" w:rsidR="00F51F52" w:rsidRPr="006F05F9" w:rsidRDefault="00F51F52" w:rsidP="00BC62EA">
            <w:pPr>
              <w:spacing w:before="20" w:after="2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667" w:type="pct"/>
          </w:tcPr>
          <w:p w14:paraId="22A7DA20" w14:textId="77777777" w:rsidR="00F51F52" w:rsidRPr="006F05F9" w:rsidRDefault="00F51F52" w:rsidP="00BC62EA">
            <w:pPr>
              <w:spacing w:before="20" w:after="2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934" w:type="pct"/>
          </w:tcPr>
          <w:p w14:paraId="1C67C46F" w14:textId="77777777" w:rsidR="00F51F52" w:rsidRPr="006F05F9" w:rsidRDefault="00F51F52" w:rsidP="00BC62EA">
            <w:pPr>
              <w:spacing w:before="20" w:after="2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r>
      <w:tr w:rsidR="00F51F52" w:rsidRPr="006F05F9" w14:paraId="722182CF" w14:textId="77777777" w:rsidTr="00F51F52">
        <w:trPr>
          <w:trHeight w:val="454"/>
        </w:trPr>
        <w:tc>
          <w:tcPr>
            <w:cnfStyle w:val="001000000000" w:firstRow="0" w:lastRow="0" w:firstColumn="1" w:lastColumn="0" w:oddVBand="0" w:evenVBand="0" w:oddHBand="0" w:evenHBand="0" w:firstRowFirstColumn="0" w:firstRowLastColumn="0" w:lastRowFirstColumn="0" w:lastRowLastColumn="0"/>
            <w:tcW w:w="1065" w:type="pct"/>
          </w:tcPr>
          <w:p w14:paraId="4CA9C17B" w14:textId="77777777" w:rsidR="00F51F52" w:rsidRPr="006F05F9" w:rsidRDefault="00F51F52" w:rsidP="00BC62EA">
            <w:pPr>
              <w:spacing w:before="20" w:after="20"/>
              <w:rPr>
                <w:rFonts w:asciiTheme="majorHAnsi" w:hAnsiTheme="majorHAnsi" w:cstheme="majorHAnsi"/>
                <w:sz w:val="18"/>
                <w:szCs w:val="18"/>
              </w:rPr>
            </w:pPr>
          </w:p>
        </w:tc>
        <w:tc>
          <w:tcPr>
            <w:tcW w:w="667" w:type="pct"/>
          </w:tcPr>
          <w:p w14:paraId="27706448" w14:textId="77777777" w:rsidR="00F51F52" w:rsidRPr="006F05F9" w:rsidRDefault="00F51F52" w:rsidP="00BC62EA">
            <w:pPr>
              <w:spacing w:before="20" w:after="2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1067" w:type="pct"/>
          </w:tcPr>
          <w:p w14:paraId="1DC3E484" w14:textId="77777777" w:rsidR="00F51F52" w:rsidRPr="006F05F9" w:rsidRDefault="00F51F52" w:rsidP="00BC62EA">
            <w:pPr>
              <w:spacing w:before="20" w:after="2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600" w:type="pct"/>
          </w:tcPr>
          <w:p w14:paraId="7F2264EE" w14:textId="77777777" w:rsidR="00F51F52" w:rsidRPr="006F05F9" w:rsidRDefault="00F51F52" w:rsidP="00BC62EA">
            <w:pPr>
              <w:spacing w:before="20" w:after="2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667" w:type="pct"/>
          </w:tcPr>
          <w:p w14:paraId="6586FB84" w14:textId="77777777" w:rsidR="00F51F52" w:rsidRPr="006F05F9" w:rsidRDefault="00F51F52" w:rsidP="00BC62EA">
            <w:pPr>
              <w:spacing w:before="20" w:after="2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934" w:type="pct"/>
          </w:tcPr>
          <w:p w14:paraId="066BD6F1" w14:textId="77777777" w:rsidR="00F51F52" w:rsidRPr="006F05F9" w:rsidRDefault="00F51F52" w:rsidP="00BC62EA">
            <w:pPr>
              <w:spacing w:before="20" w:after="2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r>
      <w:tr w:rsidR="00F51F52" w:rsidRPr="006F05F9" w14:paraId="577EBA9F" w14:textId="77777777" w:rsidTr="00F51F52">
        <w:trPr>
          <w:trHeight w:val="454"/>
        </w:trPr>
        <w:tc>
          <w:tcPr>
            <w:cnfStyle w:val="001000000000" w:firstRow="0" w:lastRow="0" w:firstColumn="1" w:lastColumn="0" w:oddVBand="0" w:evenVBand="0" w:oddHBand="0" w:evenHBand="0" w:firstRowFirstColumn="0" w:firstRowLastColumn="0" w:lastRowFirstColumn="0" w:lastRowLastColumn="0"/>
            <w:tcW w:w="1065" w:type="pct"/>
          </w:tcPr>
          <w:p w14:paraId="6C1287F5" w14:textId="77777777" w:rsidR="00F51F52" w:rsidRPr="006F05F9" w:rsidRDefault="00F51F52" w:rsidP="00BC62EA">
            <w:pPr>
              <w:spacing w:before="20" w:after="20"/>
              <w:rPr>
                <w:rFonts w:asciiTheme="majorHAnsi" w:hAnsiTheme="majorHAnsi" w:cstheme="majorHAnsi"/>
                <w:sz w:val="18"/>
                <w:szCs w:val="18"/>
              </w:rPr>
            </w:pPr>
          </w:p>
        </w:tc>
        <w:tc>
          <w:tcPr>
            <w:tcW w:w="667" w:type="pct"/>
          </w:tcPr>
          <w:p w14:paraId="1DF6C129" w14:textId="77777777" w:rsidR="00F51F52" w:rsidRPr="006F05F9" w:rsidRDefault="00F51F52" w:rsidP="00BC62EA">
            <w:pPr>
              <w:spacing w:before="20" w:after="2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1067" w:type="pct"/>
          </w:tcPr>
          <w:p w14:paraId="1E5CFED0" w14:textId="77777777" w:rsidR="00F51F52" w:rsidRPr="006F05F9" w:rsidRDefault="00F51F52" w:rsidP="00BC62EA">
            <w:pPr>
              <w:spacing w:before="20" w:after="2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600" w:type="pct"/>
          </w:tcPr>
          <w:p w14:paraId="70A83EE3" w14:textId="77777777" w:rsidR="00F51F52" w:rsidRPr="006F05F9" w:rsidRDefault="00F51F52" w:rsidP="00BC62EA">
            <w:pPr>
              <w:spacing w:before="20" w:after="2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667" w:type="pct"/>
          </w:tcPr>
          <w:p w14:paraId="018175B1" w14:textId="77777777" w:rsidR="00F51F52" w:rsidRPr="006F05F9" w:rsidRDefault="00F51F52" w:rsidP="00BC62EA">
            <w:pPr>
              <w:spacing w:before="20" w:after="2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934" w:type="pct"/>
          </w:tcPr>
          <w:p w14:paraId="5E8CB814" w14:textId="77777777" w:rsidR="00F51F52" w:rsidRPr="006F05F9" w:rsidRDefault="00F51F52" w:rsidP="00BC62EA">
            <w:pPr>
              <w:spacing w:before="20" w:after="2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r>
      <w:tr w:rsidR="00F51F52" w:rsidRPr="006F05F9" w14:paraId="23022579" w14:textId="77777777" w:rsidTr="00F51F52">
        <w:trPr>
          <w:trHeight w:val="454"/>
        </w:trPr>
        <w:tc>
          <w:tcPr>
            <w:cnfStyle w:val="001000000000" w:firstRow="0" w:lastRow="0" w:firstColumn="1" w:lastColumn="0" w:oddVBand="0" w:evenVBand="0" w:oddHBand="0" w:evenHBand="0" w:firstRowFirstColumn="0" w:firstRowLastColumn="0" w:lastRowFirstColumn="0" w:lastRowLastColumn="0"/>
            <w:tcW w:w="1065" w:type="pct"/>
          </w:tcPr>
          <w:p w14:paraId="7CCF5B93" w14:textId="77777777" w:rsidR="00F51F52" w:rsidRPr="006F05F9" w:rsidRDefault="00F51F52" w:rsidP="00BC62EA">
            <w:pPr>
              <w:spacing w:before="20" w:after="20"/>
              <w:rPr>
                <w:rFonts w:asciiTheme="majorHAnsi" w:hAnsiTheme="majorHAnsi" w:cstheme="majorHAnsi"/>
                <w:sz w:val="18"/>
                <w:szCs w:val="18"/>
              </w:rPr>
            </w:pPr>
          </w:p>
        </w:tc>
        <w:tc>
          <w:tcPr>
            <w:tcW w:w="667" w:type="pct"/>
          </w:tcPr>
          <w:p w14:paraId="39F90D50" w14:textId="77777777" w:rsidR="00F51F52" w:rsidRPr="006F05F9" w:rsidRDefault="00F51F52" w:rsidP="00BC62EA">
            <w:pPr>
              <w:spacing w:before="20" w:after="2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1067" w:type="pct"/>
          </w:tcPr>
          <w:p w14:paraId="22809A18" w14:textId="77777777" w:rsidR="00F51F52" w:rsidRPr="006F05F9" w:rsidRDefault="00F51F52" w:rsidP="00BC62EA">
            <w:pPr>
              <w:spacing w:before="20" w:after="2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600" w:type="pct"/>
          </w:tcPr>
          <w:p w14:paraId="3AA45101" w14:textId="77777777" w:rsidR="00F51F52" w:rsidRPr="006F05F9" w:rsidRDefault="00F51F52" w:rsidP="00BC62EA">
            <w:pPr>
              <w:spacing w:before="20" w:after="2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667" w:type="pct"/>
          </w:tcPr>
          <w:p w14:paraId="4CC45560" w14:textId="77777777" w:rsidR="00F51F52" w:rsidRPr="006F05F9" w:rsidRDefault="00F51F52" w:rsidP="00BC62EA">
            <w:pPr>
              <w:spacing w:before="20" w:after="2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934" w:type="pct"/>
          </w:tcPr>
          <w:p w14:paraId="230C1EB1" w14:textId="77777777" w:rsidR="00F51F52" w:rsidRPr="006F05F9" w:rsidRDefault="00F51F52" w:rsidP="00BC62EA">
            <w:pPr>
              <w:spacing w:before="20" w:after="2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r>
      <w:tr w:rsidR="00F51F52" w:rsidRPr="006F05F9" w14:paraId="496B47DB" w14:textId="77777777" w:rsidTr="00F51F52">
        <w:trPr>
          <w:trHeight w:val="454"/>
        </w:trPr>
        <w:tc>
          <w:tcPr>
            <w:cnfStyle w:val="001000000000" w:firstRow="0" w:lastRow="0" w:firstColumn="1" w:lastColumn="0" w:oddVBand="0" w:evenVBand="0" w:oddHBand="0" w:evenHBand="0" w:firstRowFirstColumn="0" w:firstRowLastColumn="0" w:lastRowFirstColumn="0" w:lastRowLastColumn="0"/>
            <w:tcW w:w="1065" w:type="pct"/>
          </w:tcPr>
          <w:p w14:paraId="42006A1C" w14:textId="77777777" w:rsidR="00F51F52" w:rsidRPr="006F05F9" w:rsidRDefault="00F51F52" w:rsidP="00BC62EA">
            <w:pPr>
              <w:spacing w:before="20" w:after="20"/>
              <w:rPr>
                <w:rFonts w:asciiTheme="majorHAnsi" w:hAnsiTheme="majorHAnsi" w:cstheme="majorHAnsi"/>
                <w:sz w:val="18"/>
                <w:szCs w:val="18"/>
              </w:rPr>
            </w:pPr>
          </w:p>
        </w:tc>
        <w:tc>
          <w:tcPr>
            <w:tcW w:w="667" w:type="pct"/>
          </w:tcPr>
          <w:p w14:paraId="24F386BF" w14:textId="77777777" w:rsidR="00F51F52" w:rsidRPr="006F05F9" w:rsidRDefault="00F51F52" w:rsidP="00BC62EA">
            <w:pPr>
              <w:spacing w:before="20" w:after="2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1067" w:type="pct"/>
          </w:tcPr>
          <w:p w14:paraId="2D85074F" w14:textId="77777777" w:rsidR="00F51F52" w:rsidRPr="006F05F9" w:rsidRDefault="00F51F52" w:rsidP="00BC62EA">
            <w:pPr>
              <w:spacing w:before="20" w:after="2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600" w:type="pct"/>
          </w:tcPr>
          <w:p w14:paraId="637624D5" w14:textId="77777777" w:rsidR="00F51F52" w:rsidRPr="006F05F9" w:rsidRDefault="00F51F52" w:rsidP="00BC62EA">
            <w:pPr>
              <w:spacing w:before="20" w:after="2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667" w:type="pct"/>
          </w:tcPr>
          <w:p w14:paraId="466FF5FE" w14:textId="77777777" w:rsidR="00F51F52" w:rsidRPr="006F05F9" w:rsidRDefault="00F51F52" w:rsidP="00BC62EA">
            <w:pPr>
              <w:spacing w:before="20" w:after="2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934" w:type="pct"/>
          </w:tcPr>
          <w:p w14:paraId="503CD95B" w14:textId="77777777" w:rsidR="00F51F52" w:rsidRPr="006F05F9" w:rsidRDefault="00F51F52" w:rsidP="00BC62EA">
            <w:pPr>
              <w:spacing w:before="20" w:after="2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r>
      <w:tr w:rsidR="00F51F52" w:rsidRPr="006F05F9" w14:paraId="0A9BDE70" w14:textId="77777777" w:rsidTr="00F51F52">
        <w:trPr>
          <w:trHeight w:val="454"/>
        </w:trPr>
        <w:tc>
          <w:tcPr>
            <w:cnfStyle w:val="001000000000" w:firstRow="0" w:lastRow="0" w:firstColumn="1" w:lastColumn="0" w:oddVBand="0" w:evenVBand="0" w:oddHBand="0" w:evenHBand="0" w:firstRowFirstColumn="0" w:firstRowLastColumn="0" w:lastRowFirstColumn="0" w:lastRowLastColumn="0"/>
            <w:tcW w:w="1065" w:type="pct"/>
          </w:tcPr>
          <w:p w14:paraId="37EF12FD" w14:textId="77777777" w:rsidR="00F51F52" w:rsidRPr="006F05F9" w:rsidRDefault="00F51F52" w:rsidP="00BC62EA">
            <w:pPr>
              <w:spacing w:before="20" w:after="20"/>
              <w:rPr>
                <w:rFonts w:asciiTheme="majorHAnsi" w:hAnsiTheme="majorHAnsi" w:cstheme="majorHAnsi"/>
                <w:sz w:val="18"/>
                <w:szCs w:val="18"/>
              </w:rPr>
            </w:pPr>
          </w:p>
        </w:tc>
        <w:tc>
          <w:tcPr>
            <w:tcW w:w="667" w:type="pct"/>
          </w:tcPr>
          <w:p w14:paraId="69B84A00" w14:textId="77777777" w:rsidR="00F51F52" w:rsidRPr="006F05F9" w:rsidRDefault="00F51F52" w:rsidP="00BC62EA">
            <w:pPr>
              <w:spacing w:before="20" w:after="2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1067" w:type="pct"/>
          </w:tcPr>
          <w:p w14:paraId="5DFBD6E3" w14:textId="77777777" w:rsidR="00F51F52" w:rsidRPr="006F05F9" w:rsidRDefault="00F51F52" w:rsidP="00BC62EA">
            <w:pPr>
              <w:spacing w:before="20" w:after="2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600" w:type="pct"/>
          </w:tcPr>
          <w:p w14:paraId="216FAA18" w14:textId="77777777" w:rsidR="00F51F52" w:rsidRPr="006F05F9" w:rsidRDefault="00F51F52" w:rsidP="00BC62EA">
            <w:pPr>
              <w:spacing w:before="20" w:after="2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667" w:type="pct"/>
          </w:tcPr>
          <w:p w14:paraId="53DD1636" w14:textId="77777777" w:rsidR="00F51F52" w:rsidRPr="006F05F9" w:rsidRDefault="00F51F52" w:rsidP="00BC62EA">
            <w:pPr>
              <w:spacing w:before="20" w:after="2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934" w:type="pct"/>
          </w:tcPr>
          <w:p w14:paraId="63A9F7FF" w14:textId="77777777" w:rsidR="00F51F52" w:rsidRPr="006F05F9" w:rsidRDefault="00F51F52" w:rsidP="00BC62EA">
            <w:pPr>
              <w:spacing w:before="20" w:after="2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r>
      <w:tr w:rsidR="00F51F52" w:rsidRPr="006F05F9" w14:paraId="13CE02D6" w14:textId="77777777" w:rsidTr="00F51F52">
        <w:trPr>
          <w:trHeight w:val="454"/>
        </w:trPr>
        <w:tc>
          <w:tcPr>
            <w:cnfStyle w:val="001000000000" w:firstRow="0" w:lastRow="0" w:firstColumn="1" w:lastColumn="0" w:oddVBand="0" w:evenVBand="0" w:oddHBand="0" w:evenHBand="0" w:firstRowFirstColumn="0" w:firstRowLastColumn="0" w:lastRowFirstColumn="0" w:lastRowLastColumn="0"/>
            <w:tcW w:w="1065" w:type="pct"/>
          </w:tcPr>
          <w:p w14:paraId="6E459AB7" w14:textId="77777777" w:rsidR="00F51F52" w:rsidRPr="006F05F9" w:rsidRDefault="00F51F52" w:rsidP="00BC62EA">
            <w:pPr>
              <w:spacing w:before="20" w:after="20"/>
              <w:rPr>
                <w:rFonts w:asciiTheme="majorHAnsi" w:hAnsiTheme="majorHAnsi" w:cstheme="majorHAnsi"/>
                <w:sz w:val="18"/>
                <w:szCs w:val="18"/>
              </w:rPr>
            </w:pPr>
          </w:p>
        </w:tc>
        <w:tc>
          <w:tcPr>
            <w:tcW w:w="667" w:type="pct"/>
          </w:tcPr>
          <w:p w14:paraId="7F4D5CE2" w14:textId="77777777" w:rsidR="00F51F52" w:rsidRPr="006F05F9" w:rsidRDefault="00F51F52" w:rsidP="00BC62EA">
            <w:pPr>
              <w:spacing w:before="20" w:after="2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1067" w:type="pct"/>
          </w:tcPr>
          <w:p w14:paraId="55F1346C" w14:textId="77777777" w:rsidR="00F51F52" w:rsidRPr="006F05F9" w:rsidRDefault="00F51F52" w:rsidP="00BC62EA">
            <w:pPr>
              <w:spacing w:before="20" w:after="2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600" w:type="pct"/>
          </w:tcPr>
          <w:p w14:paraId="217509D9" w14:textId="77777777" w:rsidR="00F51F52" w:rsidRPr="006F05F9" w:rsidRDefault="00F51F52" w:rsidP="00BC62EA">
            <w:pPr>
              <w:spacing w:before="20" w:after="2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667" w:type="pct"/>
          </w:tcPr>
          <w:p w14:paraId="220791EA" w14:textId="77777777" w:rsidR="00F51F52" w:rsidRPr="006F05F9" w:rsidRDefault="00F51F52" w:rsidP="00BC62EA">
            <w:pPr>
              <w:spacing w:before="20" w:after="2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934" w:type="pct"/>
          </w:tcPr>
          <w:p w14:paraId="17758DCF" w14:textId="77777777" w:rsidR="00F51F52" w:rsidRPr="006F05F9" w:rsidRDefault="00F51F52" w:rsidP="00BC62EA">
            <w:pPr>
              <w:spacing w:before="20" w:after="2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r>
      <w:tr w:rsidR="00F51F52" w:rsidRPr="006F05F9" w14:paraId="2A41B494" w14:textId="77777777" w:rsidTr="00F51F52">
        <w:trPr>
          <w:trHeight w:val="454"/>
        </w:trPr>
        <w:tc>
          <w:tcPr>
            <w:cnfStyle w:val="001000000000" w:firstRow="0" w:lastRow="0" w:firstColumn="1" w:lastColumn="0" w:oddVBand="0" w:evenVBand="0" w:oddHBand="0" w:evenHBand="0" w:firstRowFirstColumn="0" w:firstRowLastColumn="0" w:lastRowFirstColumn="0" w:lastRowLastColumn="0"/>
            <w:tcW w:w="1065" w:type="pct"/>
          </w:tcPr>
          <w:p w14:paraId="40C6A40C" w14:textId="77777777" w:rsidR="00F51F52" w:rsidRPr="006F05F9" w:rsidRDefault="00F51F52" w:rsidP="00BC62EA">
            <w:pPr>
              <w:spacing w:before="20" w:after="20"/>
              <w:rPr>
                <w:rFonts w:asciiTheme="majorHAnsi" w:hAnsiTheme="majorHAnsi" w:cstheme="majorHAnsi"/>
                <w:sz w:val="18"/>
                <w:szCs w:val="18"/>
              </w:rPr>
            </w:pPr>
          </w:p>
        </w:tc>
        <w:tc>
          <w:tcPr>
            <w:tcW w:w="667" w:type="pct"/>
          </w:tcPr>
          <w:p w14:paraId="1F902D03" w14:textId="77777777" w:rsidR="00F51F52" w:rsidRPr="006F05F9" w:rsidRDefault="00F51F52" w:rsidP="00BC62EA">
            <w:pPr>
              <w:spacing w:before="20" w:after="2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1067" w:type="pct"/>
          </w:tcPr>
          <w:p w14:paraId="791B9EF5" w14:textId="77777777" w:rsidR="00F51F52" w:rsidRPr="006F05F9" w:rsidRDefault="00F51F52" w:rsidP="00BC62EA">
            <w:pPr>
              <w:spacing w:before="20" w:after="2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600" w:type="pct"/>
          </w:tcPr>
          <w:p w14:paraId="33AE1929" w14:textId="77777777" w:rsidR="00F51F52" w:rsidRPr="006F05F9" w:rsidRDefault="00F51F52" w:rsidP="00BC62EA">
            <w:pPr>
              <w:spacing w:before="20" w:after="2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667" w:type="pct"/>
          </w:tcPr>
          <w:p w14:paraId="390812FC" w14:textId="77777777" w:rsidR="00F51F52" w:rsidRPr="006F05F9" w:rsidRDefault="00F51F52" w:rsidP="00BC62EA">
            <w:pPr>
              <w:spacing w:before="20" w:after="2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934" w:type="pct"/>
          </w:tcPr>
          <w:p w14:paraId="05CD2644" w14:textId="77777777" w:rsidR="00F51F52" w:rsidRPr="006F05F9" w:rsidRDefault="00F51F52" w:rsidP="00BC62EA">
            <w:pPr>
              <w:spacing w:before="20" w:after="2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r>
      <w:tr w:rsidR="00F51F52" w:rsidRPr="006F05F9" w14:paraId="0CD28A9E" w14:textId="77777777" w:rsidTr="00F51F52">
        <w:trPr>
          <w:trHeight w:val="454"/>
        </w:trPr>
        <w:tc>
          <w:tcPr>
            <w:cnfStyle w:val="001000000000" w:firstRow="0" w:lastRow="0" w:firstColumn="1" w:lastColumn="0" w:oddVBand="0" w:evenVBand="0" w:oddHBand="0" w:evenHBand="0" w:firstRowFirstColumn="0" w:firstRowLastColumn="0" w:lastRowFirstColumn="0" w:lastRowLastColumn="0"/>
            <w:tcW w:w="1065" w:type="pct"/>
          </w:tcPr>
          <w:p w14:paraId="16328FCF" w14:textId="77777777" w:rsidR="00F51F52" w:rsidRPr="006F05F9" w:rsidRDefault="00F51F52" w:rsidP="00BC62EA">
            <w:pPr>
              <w:spacing w:before="20" w:after="20"/>
              <w:rPr>
                <w:rFonts w:asciiTheme="majorHAnsi" w:hAnsiTheme="majorHAnsi" w:cstheme="majorHAnsi"/>
                <w:sz w:val="18"/>
                <w:szCs w:val="18"/>
              </w:rPr>
            </w:pPr>
          </w:p>
        </w:tc>
        <w:tc>
          <w:tcPr>
            <w:tcW w:w="667" w:type="pct"/>
          </w:tcPr>
          <w:p w14:paraId="2CC3A41C" w14:textId="77777777" w:rsidR="00F51F52" w:rsidRPr="006F05F9" w:rsidRDefault="00F51F52" w:rsidP="00BC62EA">
            <w:pPr>
              <w:spacing w:before="20" w:after="2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1067" w:type="pct"/>
          </w:tcPr>
          <w:p w14:paraId="687B8A94" w14:textId="77777777" w:rsidR="00F51F52" w:rsidRPr="006F05F9" w:rsidRDefault="00F51F52" w:rsidP="00BC62EA">
            <w:pPr>
              <w:spacing w:before="20" w:after="2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600" w:type="pct"/>
          </w:tcPr>
          <w:p w14:paraId="668049BF" w14:textId="77777777" w:rsidR="00F51F52" w:rsidRPr="006F05F9" w:rsidRDefault="00F51F52" w:rsidP="00BC62EA">
            <w:pPr>
              <w:spacing w:before="20" w:after="2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667" w:type="pct"/>
          </w:tcPr>
          <w:p w14:paraId="629A197F" w14:textId="77777777" w:rsidR="00F51F52" w:rsidRPr="006F05F9" w:rsidRDefault="00F51F52" w:rsidP="00BC62EA">
            <w:pPr>
              <w:spacing w:before="20" w:after="2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934" w:type="pct"/>
          </w:tcPr>
          <w:p w14:paraId="4CD119AB" w14:textId="77777777" w:rsidR="00F51F52" w:rsidRPr="006F05F9" w:rsidRDefault="00F51F52" w:rsidP="00BC62EA">
            <w:pPr>
              <w:spacing w:before="20" w:after="2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r>
      <w:tr w:rsidR="00F51F52" w:rsidRPr="006F05F9" w14:paraId="356B2E68" w14:textId="77777777" w:rsidTr="00F51F52">
        <w:trPr>
          <w:trHeight w:val="454"/>
        </w:trPr>
        <w:tc>
          <w:tcPr>
            <w:cnfStyle w:val="001000000000" w:firstRow="0" w:lastRow="0" w:firstColumn="1" w:lastColumn="0" w:oddVBand="0" w:evenVBand="0" w:oddHBand="0" w:evenHBand="0" w:firstRowFirstColumn="0" w:firstRowLastColumn="0" w:lastRowFirstColumn="0" w:lastRowLastColumn="0"/>
            <w:tcW w:w="1065" w:type="pct"/>
          </w:tcPr>
          <w:p w14:paraId="0FDEB5F9" w14:textId="77777777" w:rsidR="00F51F52" w:rsidRPr="006F05F9" w:rsidRDefault="00F51F52" w:rsidP="00BC62EA">
            <w:pPr>
              <w:spacing w:before="20" w:after="20"/>
              <w:rPr>
                <w:rFonts w:asciiTheme="majorHAnsi" w:hAnsiTheme="majorHAnsi" w:cstheme="majorHAnsi"/>
                <w:sz w:val="18"/>
                <w:szCs w:val="18"/>
              </w:rPr>
            </w:pPr>
          </w:p>
        </w:tc>
        <w:tc>
          <w:tcPr>
            <w:tcW w:w="667" w:type="pct"/>
          </w:tcPr>
          <w:p w14:paraId="6DF7D0FE" w14:textId="77777777" w:rsidR="00F51F52" w:rsidRPr="006F05F9" w:rsidRDefault="00F51F52" w:rsidP="00BC62EA">
            <w:pPr>
              <w:spacing w:before="20" w:after="2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1067" w:type="pct"/>
          </w:tcPr>
          <w:p w14:paraId="5719A1AC" w14:textId="77777777" w:rsidR="00F51F52" w:rsidRPr="006F05F9" w:rsidRDefault="00F51F52" w:rsidP="00BC62EA">
            <w:pPr>
              <w:spacing w:before="20" w:after="2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600" w:type="pct"/>
          </w:tcPr>
          <w:p w14:paraId="0D5C3800" w14:textId="77777777" w:rsidR="00F51F52" w:rsidRPr="006F05F9" w:rsidRDefault="00F51F52" w:rsidP="00BC62EA">
            <w:pPr>
              <w:spacing w:before="20" w:after="2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667" w:type="pct"/>
          </w:tcPr>
          <w:p w14:paraId="25DD1CC9" w14:textId="77777777" w:rsidR="00F51F52" w:rsidRPr="006F05F9" w:rsidRDefault="00F51F52" w:rsidP="00BC62EA">
            <w:pPr>
              <w:spacing w:before="20" w:after="2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934" w:type="pct"/>
          </w:tcPr>
          <w:p w14:paraId="2EA61B1F" w14:textId="77777777" w:rsidR="00F51F52" w:rsidRPr="006F05F9" w:rsidRDefault="00F51F52" w:rsidP="00BC62EA">
            <w:pPr>
              <w:spacing w:before="20" w:after="2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r>
      <w:tr w:rsidR="00F51F52" w:rsidRPr="006F05F9" w14:paraId="1D2BB9BD" w14:textId="77777777" w:rsidTr="00F51F52">
        <w:trPr>
          <w:trHeight w:val="454"/>
        </w:trPr>
        <w:tc>
          <w:tcPr>
            <w:cnfStyle w:val="001000000000" w:firstRow="0" w:lastRow="0" w:firstColumn="1" w:lastColumn="0" w:oddVBand="0" w:evenVBand="0" w:oddHBand="0" w:evenHBand="0" w:firstRowFirstColumn="0" w:firstRowLastColumn="0" w:lastRowFirstColumn="0" w:lastRowLastColumn="0"/>
            <w:tcW w:w="1065" w:type="pct"/>
          </w:tcPr>
          <w:p w14:paraId="0A6CE3C3" w14:textId="77777777" w:rsidR="00F51F52" w:rsidRPr="006F05F9" w:rsidRDefault="00F51F52" w:rsidP="00BC62EA">
            <w:pPr>
              <w:spacing w:before="20" w:after="20"/>
              <w:rPr>
                <w:rFonts w:asciiTheme="majorHAnsi" w:hAnsiTheme="majorHAnsi" w:cstheme="majorHAnsi"/>
                <w:sz w:val="18"/>
                <w:szCs w:val="18"/>
              </w:rPr>
            </w:pPr>
          </w:p>
        </w:tc>
        <w:tc>
          <w:tcPr>
            <w:tcW w:w="667" w:type="pct"/>
          </w:tcPr>
          <w:p w14:paraId="0E6A6EA2" w14:textId="77777777" w:rsidR="00F51F52" w:rsidRPr="006F05F9" w:rsidRDefault="00F51F52" w:rsidP="00BC62EA">
            <w:pPr>
              <w:spacing w:before="20" w:after="2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1067" w:type="pct"/>
          </w:tcPr>
          <w:p w14:paraId="2422F892" w14:textId="77777777" w:rsidR="00F51F52" w:rsidRPr="006F05F9" w:rsidRDefault="00F51F52" w:rsidP="00BC62EA">
            <w:pPr>
              <w:spacing w:before="20" w:after="2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600" w:type="pct"/>
          </w:tcPr>
          <w:p w14:paraId="6CA6C9F6" w14:textId="77777777" w:rsidR="00F51F52" w:rsidRPr="006F05F9" w:rsidRDefault="00F51F52" w:rsidP="00BC62EA">
            <w:pPr>
              <w:spacing w:before="20" w:after="2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667" w:type="pct"/>
          </w:tcPr>
          <w:p w14:paraId="559EC2CD" w14:textId="77777777" w:rsidR="00F51F52" w:rsidRPr="006F05F9" w:rsidRDefault="00F51F52" w:rsidP="00BC62EA">
            <w:pPr>
              <w:spacing w:before="20" w:after="2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934" w:type="pct"/>
          </w:tcPr>
          <w:p w14:paraId="46A4039F" w14:textId="77777777" w:rsidR="00F51F52" w:rsidRPr="006F05F9" w:rsidRDefault="00F51F52" w:rsidP="00BC62EA">
            <w:pPr>
              <w:spacing w:before="20" w:after="2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r>
      <w:tr w:rsidR="00F51F52" w:rsidRPr="006F05F9" w14:paraId="444D8E9A" w14:textId="77777777" w:rsidTr="00F51F52">
        <w:trPr>
          <w:trHeight w:val="454"/>
        </w:trPr>
        <w:tc>
          <w:tcPr>
            <w:cnfStyle w:val="001000000000" w:firstRow="0" w:lastRow="0" w:firstColumn="1" w:lastColumn="0" w:oddVBand="0" w:evenVBand="0" w:oddHBand="0" w:evenHBand="0" w:firstRowFirstColumn="0" w:firstRowLastColumn="0" w:lastRowFirstColumn="0" w:lastRowLastColumn="0"/>
            <w:tcW w:w="1065" w:type="pct"/>
          </w:tcPr>
          <w:p w14:paraId="4FE35EB9" w14:textId="77777777" w:rsidR="00F51F52" w:rsidRPr="006F05F9" w:rsidRDefault="00F51F52" w:rsidP="00BC62EA">
            <w:pPr>
              <w:spacing w:before="20" w:after="20"/>
              <w:rPr>
                <w:rFonts w:asciiTheme="majorHAnsi" w:hAnsiTheme="majorHAnsi" w:cstheme="majorHAnsi"/>
                <w:sz w:val="18"/>
                <w:szCs w:val="18"/>
              </w:rPr>
            </w:pPr>
          </w:p>
        </w:tc>
        <w:tc>
          <w:tcPr>
            <w:tcW w:w="667" w:type="pct"/>
          </w:tcPr>
          <w:p w14:paraId="60B5CCAD" w14:textId="77777777" w:rsidR="00F51F52" w:rsidRPr="006F05F9" w:rsidRDefault="00F51F52" w:rsidP="00BC62EA">
            <w:pPr>
              <w:spacing w:before="20" w:after="2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1067" w:type="pct"/>
          </w:tcPr>
          <w:p w14:paraId="3979F126" w14:textId="77777777" w:rsidR="00F51F52" w:rsidRPr="006F05F9" w:rsidRDefault="00F51F52" w:rsidP="00BC62EA">
            <w:pPr>
              <w:spacing w:before="20" w:after="2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600" w:type="pct"/>
          </w:tcPr>
          <w:p w14:paraId="162512A7" w14:textId="77777777" w:rsidR="00F51F52" w:rsidRPr="006F05F9" w:rsidRDefault="00F51F52" w:rsidP="00BC62EA">
            <w:pPr>
              <w:spacing w:before="20" w:after="2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667" w:type="pct"/>
          </w:tcPr>
          <w:p w14:paraId="27494DF6" w14:textId="77777777" w:rsidR="00F51F52" w:rsidRPr="006F05F9" w:rsidRDefault="00F51F52" w:rsidP="00BC62EA">
            <w:pPr>
              <w:spacing w:before="20" w:after="2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934" w:type="pct"/>
          </w:tcPr>
          <w:p w14:paraId="4240A02C" w14:textId="77777777" w:rsidR="00F51F52" w:rsidRPr="006F05F9" w:rsidRDefault="00F51F52" w:rsidP="00BC62EA">
            <w:pPr>
              <w:spacing w:before="20" w:after="2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r>
      <w:tr w:rsidR="00F51F52" w:rsidRPr="006F05F9" w14:paraId="763C4094" w14:textId="77777777" w:rsidTr="00F51F52">
        <w:trPr>
          <w:trHeight w:val="454"/>
        </w:trPr>
        <w:tc>
          <w:tcPr>
            <w:cnfStyle w:val="001000000000" w:firstRow="0" w:lastRow="0" w:firstColumn="1" w:lastColumn="0" w:oddVBand="0" w:evenVBand="0" w:oddHBand="0" w:evenHBand="0" w:firstRowFirstColumn="0" w:firstRowLastColumn="0" w:lastRowFirstColumn="0" w:lastRowLastColumn="0"/>
            <w:tcW w:w="1065" w:type="pct"/>
          </w:tcPr>
          <w:p w14:paraId="2AFB2D8D" w14:textId="77777777" w:rsidR="00F51F52" w:rsidRPr="006F05F9" w:rsidRDefault="00F51F52" w:rsidP="00BC62EA">
            <w:pPr>
              <w:spacing w:before="20" w:after="20"/>
              <w:rPr>
                <w:rFonts w:asciiTheme="majorHAnsi" w:hAnsiTheme="majorHAnsi" w:cstheme="majorHAnsi"/>
                <w:sz w:val="18"/>
                <w:szCs w:val="18"/>
              </w:rPr>
            </w:pPr>
          </w:p>
        </w:tc>
        <w:tc>
          <w:tcPr>
            <w:tcW w:w="667" w:type="pct"/>
          </w:tcPr>
          <w:p w14:paraId="010F393E" w14:textId="77777777" w:rsidR="00F51F52" w:rsidRPr="006F05F9" w:rsidRDefault="00F51F52" w:rsidP="00BC62EA">
            <w:pPr>
              <w:spacing w:before="20" w:after="2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1067" w:type="pct"/>
          </w:tcPr>
          <w:p w14:paraId="4013A9C9" w14:textId="77777777" w:rsidR="00F51F52" w:rsidRPr="006F05F9" w:rsidRDefault="00F51F52" w:rsidP="00BC62EA">
            <w:pPr>
              <w:spacing w:before="20" w:after="2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600" w:type="pct"/>
          </w:tcPr>
          <w:p w14:paraId="4D654894" w14:textId="77777777" w:rsidR="00F51F52" w:rsidRPr="006F05F9" w:rsidRDefault="00F51F52" w:rsidP="00BC62EA">
            <w:pPr>
              <w:spacing w:before="20" w:after="2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667" w:type="pct"/>
          </w:tcPr>
          <w:p w14:paraId="419E42C9" w14:textId="77777777" w:rsidR="00F51F52" w:rsidRPr="006F05F9" w:rsidRDefault="00F51F52" w:rsidP="00BC62EA">
            <w:pPr>
              <w:spacing w:before="20" w:after="2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934" w:type="pct"/>
          </w:tcPr>
          <w:p w14:paraId="6F74FDDF" w14:textId="77777777" w:rsidR="00F51F52" w:rsidRPr="006F05F9" w:rsidRDefault="00F51F52" w:rsidP="00BC62EA">
            <w:pPr>
              <w:spacing w:before="20" w:after="2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r>
    </w:tbl>
    <w:p w14:paraId="23767321" w14:textId="77777777" w:rsidR="00F51F52" w:rsidRDefault="00F51F52" w:rsidP="00F51F52"/>
    <w:p w14:paraId="266FBA20" w14:textId="1F5DFC9F" w:rsidR="00F51F52" w:rsidRDefault="00F51F52" w:rsidP="00F51F52">
      <w:r>
        <w:t>Verplichte bijlagen</w:t>
      </w:r>
    </w:p>
    <w:p w14:paraId="6C1932DF" w14:textId="215287BF" w:rsidR="00F51F52" w:rsidRDefault="00F51F52" w:rsidP="00F51F52">
      <w:pPr>
        <w:pStyle w:val="lijstopsom1"/>
      </w:pPr>
      <w:r>
        <w:t>De fotoplannen met aanduiding van de getroffen percelen</w:t>
      </w:r>
    </w:p>
    <w:p w14:paraId="6F828E89" w14:textId="7AE5378C" w:rsidR="00F51F52" w:rsidRDefault="00F51F52" w:rsidP="00F51F52">
      <w:pPr>
        <w:pStyle w:val="lijstopsom1"/>
      </w:pPr>
      <w:r>
        <w:t>Een kopie van de verzamelaanvraag</w:t>
      </w:r>
    </w:p>
    <w:p w14:paraId="4336AA62" w14:textId="77777777" w:rsidR="00F51F52" w:rsidRDefault="00F51F52" w:rsidP="00F51F52">
      <w:pPr>
        <w:pStyle w:val="lijstopsom1"/>
        <w:numPr>
          <w:ilvl w:val="0"/>
          <w:numId w:val="0"/>
        </w:numPr>
        <w:ind w:left="312" w:hanging="312"/>
      </w:pPr>
    </w:p>
    <w:p w14:paraId="01EA9F57" w14:textId="3898B945" w:rsidR="00F51F52" w:rsidRDefault="00F51F52" w:rsidP="00F51F52">
      <w:pPr>
        <w:pStyle w:val="lijstopsom1"/>
        <w:numPr>
          <w:ilvl w:val="0"/>
          <w:numId w:val="0"/>
        </w:numPr>
        <w:ind w:left="312" w:hanging="312"/>
      </w:pPr>
      <w:r>
        <w:t>Te Nazareth-De Pinte, (datum) ………………….</w:t>
      </w:r>
    </w:p>
    <w:p w14:paraId="1A48D1D2" w14:textId="77777777" w:rsidR="00F51F52" w:rsidRDefault="00F51F52" w:rsidP="00F51F52">
      <w:pPr>
        <w:pStyle w:val="lijstopsom1"/>
        <w:numPr>
          <w:ilvl w:val="0"/>
          <w:numId w:val="0"/>
        </w:numPr>
        <w:ind w:left="312" w:hanging="312"/>
      </w:pPr>
    </w:p>
    <w:p w14:paraId="201680BC" w14:textId="77777777" w:rsidR="00F51F52" w:rsidRDefault="00F51F52" w:rsidP="00F51F52">
      <w:pPr>
        <w:pStyle w:val="lijstopsom1"/>
        <w:numPr>
          <w:ilvl w:val="0"/>
          <w:numId w:val="0"/>
        </w:numPr>
        <w:ind w:left="312" w:hanging="312"/>
      </w:pPr>
    </w:p>
    <w:p w14:paraId="5D222819" w14:textId="1724BBDE" w:rsidR="00F51F52" w:rsidRPr="00F51F52" w:rsidRDefault="00F51F52" w:rsidP="00F51F52">
      <w:pPr>
        <w:pStyle w:val="lijstopsom1"/>
        <w:numPr>
          <w:ilvl w:val="0"/>
          <w:numId w:val="0"/>
        </w:numPr>
        <w:ind w:left="312" w:hanging="312"/>
      </w:pPr>
      <w:r>
        <w:t>(Handtekening) …………………………………….</w:t>
      </w:r>
    </w:p>
    <w:sectPr w:rsidR="00F51F52" w:rsidRPr="00F51F52" w:rsidSect="00F51F52">
      <w:headerReference w:type="default" r:id="rId14"/>
      <w:type w:val="continuous"/>
      <w:pgSz w:w="11906" w:h="16838" w:code="9"/>
      <w:pgMar w:top="811" w:right="1701" w:bottom="1276" w:left="851" w:header="482" w:footer="47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63BFED" w14:textId="77777777" w:rsidR="009B0B36" w:rsidRDefault="009B0B36" w:rsidP="001E5457">
      <w:pPr>
        <w:pStyle w:val="voetnootvervolg"/>
      </w:pPr>
    </w:p>
    <w:p w14:paraId="49C6C775" w14:textId="77777777" w:rsidR="009B0B36" w:rsidRDefault="009B0B36" w:rsidP="001E5457">
      <w:pPr>
        <w:pStyle w:val="voetnootscheiding"/>
      </w:pPr>
    </w:p>
  </w:endnote>
  <w:endnote w:type="continuationSeparator" w:id="0">
    <w:p w14:paraId="1C56F58B" w14:textId="77777777" w:rsidR="009B0B36" w:rsidRDefault="009B0B36" w:rsidP="001E5457">
      <w:pPr>
        <w:pStyle w:val="voetnootvervolg"/>
      </w:pPr>
    </w:p>
    <w:p w14:paraId="4F1695B6" w14:textId="77777777" w:rsidR="009B0B36" w:rsidRDefault="009B0B36" w:rsidP="001E5457">
      <w:pPr>
        <w:pStyle w:val="voetnootscheiding"/>
      </w:pPr>
    </w:p>
  </w:endnote>
  <w:endnote w:type="continuationNotice" w:id="1">
    <w:p w14:paraId="5B2F3ECA" w14:textId="77777777" w:rsidR="009B0B36" w:rsidRDefault="009B0B36" w:rsidP="001E5457">
      <w:pPr>
        <w:pStyle w:val="voetnootvervolg"/>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DBBA4" w14:textId="77777777" w:rsidR="002A3150" w:rsidRPr="006F3DDC" w:rsidRDefault="002A3150" w:rsidP="002A3150">
    <w:pPr>
      <w:pStyle w:val="voettekstTablespacerAbove"/>
      <w:jc w:val="left"/>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single" w:sz="8" w:space="0" w:color="D8C88F" w:themeColor="accent5"/>
      </w:tblBorders>
      <w:tblLayout w:type="fixed"/>
      <w:tblCellMar>
        <w:top w:w="0" w:type="dxa"/>
        <w:left w:w="0" w:type="dxa"/>
        <w:bottom w:w="0" w:type="dxa"/>
        <w:right w:w="0" w:type="dxa"/>
      </w:tblCellMar>
      <w:tblLook w:val="0600" w:firstRow="0" w:lastRow="0" w:firstColumn="0" w:lastColumn="0" w:noHBand="1" w:noVBand="1"/>
    </w:tblPr>
    <w:tblGrid>
      <w:gridCol w:w="9519"/>
      <w:gridCol w:w="968"/>
    </w:tblGrid>
    <w:tr w:rsidR="002A3150" w:rsidRPr="0094025E" w14:paraId="4BD78754" w14:textId="77777777" w:rsidTr="006D3B1E">
      <w:trPr>
        <w:cantSplit/>
      </w:trPr>
      <w:tc>
        <w:tcPr>
          <w:tcW w:w="9519" w:type="dxa"/>
          <w:tcMar>
            <w:left w:w="1324" w:type="dxa"/>
            <w:right w:w="260" w:type="dxa"/>
          </w:tcMar>
          <w:vAlign w:val="bottom"/>
        </w:tcPr>
        <w:p w14:paraId="30046FE6" w14:textId="14BE964C" w:rsidR="002A3150" w:rsidRPr="004E233A" w:rsidRDefault="009B0B36" w:rsidP="002A3150">
          <w:pPr>
            <w:pStyle w:val="Voettekst"/>
            <w:rPr>
              <w:rStyle w:val="Paginanummer"/>
            </w:rPr>
          </w:pPr>
          <w:sdt>
            <w:sdtPr>
              <w:rPr>
                <w:rStyle w:val="Paginanummer"/>
              </w:rPr>
              <w:alias w:val="titel_voet"/>
              <w:tag w:val="titel_voet"/>
              <w:id w:val="1042490664"/>
              <w:placeholder>
                <w:docPart w:val="2BF96BCDA56B40AFB59A8DBF8D3C6CB7"/>
              </w:placeholder>
              <w:dataBinding w:xpath="/root[1]/titel[1]" w:storeItemID="{832A7DF8-53A1-4213-9FDC-AA3344D6638F}"/>
              <w:text/>
            </w:sdtPr>
            <w:sdtEndPr>
              <w:rPr>
                <w:rStyle w:val="Paginanummer"/>
              </w:rPr>
            </w:sdtEndPr>
            <w:sdtContent>
              <w:r w:rsidR="00440381">
                <w:rPr>
                  <w:rStyle w:val="Paginanummer"/>
                </w:rPr>
                <w:t>Aanvraag tot vaststelling van schade aan teelten door de schattingscommissie</w:t>
              </w:r>
            </w:sdtContent>
          </w:sdt>
        </w:p>
      </w:tc>
      <w:tc>
        <w:tcPr>
          <w:tcW w:w="968" w:type="dxa"/>
          <w:vAlign w:val="bottom"/>
        </w:tcPr>
        <w:p w14:paraId="3545A4FE" w14:textId="77777777" w:rsidR="002A3150" w:rsidRPr="0094025E" w:rsidRDefault="002A3150" w:rsidP="002A3150">
          <w:pPr>
            <w:pStyle w:val="Voettekst"/>
          </w:pPr>
          <w:r w:rsidRPr="004E233A">
            <w:rPr>
              <w:rStyle w:val="Paginanummer"/>
            </w:rPr>
            <w:fldChar w:fldCharType="begin"/>
          </w:r>
          <w:r w:rsidRPr="004E233A">
            <w:rPr>
              <w:rStyle w:val="Paginanummer"/>
            </w:rPr>
            <w:instrText>PAGE  \* Arabic  \* MERGEFORMAT</w:instrText>
          </w:r>
          <w:r w:rsidRPr="004E233A">
            <w:rPr>
              <w:rStyle w:val="Paginanummer"/>
            </w:rPr>
            <w:fldChar w:fldCharType="separate"/>
          </w:r>
          <w:r>
            <w:rPr>
              <w:rStyle w:val="Paginanummer"/>
            </w:rPr>
            <w:t>1</w:t>
          </w:r>
          <w:r w:rsidRPr="004E233A">
            <w:rPr>
              <w:rStyle w:val="Paginanummer"/>
            </w:rPr>
            <w:fldChar w:fldCharType="end"/>
          </w:r>
          <w:r w:rsidRPr="0094025E">
            <w:t xml:space="preserve"> </w:t>
          </w:r>
          <w:r>
            <w:t xml:space="preserve"> </w:t>
          </w:r>
          <w:r w:rsidRPr="004E233A">
            <w:rPr>
              <w:rStyle w:val="voettekstseparator"/>
            </w:rPr>
            <w:t xml:space="preserve">/ </w:t>
          </w:r>
          <w:r w:rsidRPr="004E233A">
            <w:rPr>
              <w:rStyle w:val="voettekstseparator"/>
            </w:rPr>
            <w:fldChar w:fldCharType="begin"/>
          </w:r>
          <w:r w:rsidRPr="004E233A">
            <w:rPr>
              <w:rStyle w:val="voettekstseparator"/>
            </w:rPr>
            <w:instrText>NUMPAGES  \* Arabic  \* MERGEFORMAT</w:instrText>
          </w:r>
          <w:r w:rsidRPr="004E233A">
            <w:rPr>
              <w:rStyle w:val="voettekstseparator"/>
            </w:rPr>
            <w:fldChar w:fldCharType="separate"/>
          </w:r>
          <w:r>
            <w:rPr>
              <w:rStyle w:val="voettekstseparator"/>
            </w:rPr>
            <w:t>1</w:t>
          </w:r>
          <w:r w:rsidRPr="004E233A">
            <w:rPr>
              <w:rStyle w:val="voettekstseparator"/>
            </w:rPr>
            <w:fldChar w:fldCharType="end"/>
          </w:r>
        </w:p>
      </w:tc>
    </w:tr>
  </w:tbl>
  <w:p w14:paraId="266F804D" w14:textId="77777777" w:rsidR="002A3150" w:rsidRDefault="002A3150" w:rsidP="002A3150">
    <w:pPr>
      <w:pStyle w:val="voettekstTablereturnBelow"/>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6165CF" w14:textId="77777777" w:rsidR="009B0B36" w:rsidRDefault="009B0B36" w:rsidP="001E5457">
      <w:pPr>
        <w:pStyle w:val="voetnootvervolg"/>
      </w:pPr>
    </w:p>
    <w:p w14:paraId="438BA6BE" w14:textId="77777777" w:rsidR="009B0B36" w:rsidRDefault="009B0B36" w:rsidP="001E5457">
      <w:pPr>
        <w:pStyle w:val="voetnootscheiding"/>
      </w:pPr>
    </w:p>
  </w:footnote>
  <w:footnote w:type="continuationSeparator" w:id="0">
    <w:p w14:paraId="168D5B99" w14:textId="77777777" w:rsidR="009B0B36" w:rsidRDefault="009B0B36" w:rsidP="001E5457">
      <w:pPr>
        <w:pStyle w:val="voetnootvervolg"/>
      </w:pPr>
    </w:p>
    <w:p w14:paraId="47FFC93C" w14:textId="77777777" w:rsidR="009B0B36" w:rsidRDefault="009B0B36" w:rsidP="001E5457">
      <w:pPr>
        <w:pStyle w:val="voetnootscheiding"/>
      </w:pPr>
    </w:p>
  </w:footnote>
  <w:footnote w:type="continuationNotice" w:id="1">
    <w:p w14:paraId="052CD6EB" w14:textId="77777777" w:rsidR="009B0B36" w:rsidRDefault="009B0B36" w:rsidP="001E5457">
      <w:pPr>
        <w:pStyle w:val="voetnootvervolg"/>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headerBlock01"/>
      <w:tag w:val="headerBlock01"/>
      <w:id w:val="547187816"/>
      <w:lock w:val="sdtContentLocked"/>
      <w:placeholder>
        <w:docPart w:val="E543D2AA74B749C092C8A8A249371E27"/>
      </w:placeholder>
      <w15:appearance w15:val="hidden"/>
    </w:sdtPr>
    <w:sdtEndPr/>
    <w:sdtContent>
      <w:p w14:paraId="390E1D50" w14:textId="77777777" w:rsidR="006B4603" w:rsidRPr="0069260A" w:rsidRDefault="006B4603" w:rsidP="0069260A">
        <w:pPr>
          <w:pStyle w:val="koptekstsectie1"/>
        </w:pPr>
        <w:r w:rsidRPr="0069260A">
          <w:t xml:space="preserve">   </w:t>
        </w:r>
        <w:r w:rsidR="00671956" w:rsidRPr="0069260A">
          <w:rPr>
            <w:noProof/>
          </w:rPr>
          <w:drawing>
            <wp:anchor distT="0" distB="0" distL="114300" distR="114300" simplePos="0" relativeHeight="251662336" behindDoc="1" locked="1" layoutInCell="1" allowOverlap="1" wp14:anchorId="3F26901E" wp14:editId="126B3700">
              <wp:simplePos x="645160" y="309245"/>
              <wp:positionH relativeFrom="page">
                <wp:align>right</wp:align>
              </wp:positionH>
              <wp:positionV relativeFrom="page">
                <wp:align>top</wp:align>
              </wp:positionV>
              <wp:extent cx="1910880" cy="1048320"/>
              <wp:effectExtent l="0" t="0" r="0" b="0"/>
              <wp:wrapNone/>
              <wp:docPr id="1" name="Afbeelding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2777281" name="Afbeelding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910880" cy="1048320"/>
                      </a:xfrm>
                      <a:prstGeom prst="rect">
                        <a:avLst/>
                      </a:prstGeom>
                    </pic:spPr>
                  </pic:pic>
                </a:graphicData>
              </a:graphic>
              <wp14:sizeRelH relativeFrom="margin">
                <wp14:pctWidth>0</wp14:pctWidth>
              </wp14:sizeRelH>
              <wp14:sizeRelV relativeFrom="margin">
                <wp14:pctHeight>0</wp14:pctHeight>
              </wp14:sizeRelV>
            </wp:anchor>
          </w:drawing>
        </w:r>
        <w:r w:rsidR="00671956" w:rsidRPr="0069260A">
          <w:rPr>
            <w:noProof/>
          </w:rPr>
          <w:drawing>
            <wp:anchor distT="0" distB="0" distL="114300" distR="114300" simplePos="0" relativeHeight="251661312" behindDoc="1" locked="1" layoutInCell="1" allowOverlap="1" wp14:anchorId="7CC1DE46" wp14:editId="0B847D46">
              <wp:simplePos x="0" y="0"/>
              <wp:positionH relativeFrom="page">
                <wp:posOffset>6516370</wp:posOffset>
              </wp:positionH>
              <wp:positionV relativeFrom="page">
                <wp:posOffset>7982585</wp:posOffset>
              </wp:positionV>
              <wp:extent cx="1031240" cy="2705735"/>
              <wp:effectExtent l="0" t="0" r="0" b="0"/>
              <wp:wrapNone/>
              <wp:docPr id="2" name="Afbeelding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6817810" name="Afbeelding 4">
                        <a:extLst>
                          <a:ext uri="{C183D7F6-B498-43B3-948B-1728B52AA6E4}">
                            <adec:decorative xmlns:adec="http://schemas.microsoft.com/office/drawing/2017/decorative" val="1"/>
                          </a:ext>
                        </a:extLst>
                      </pic:cNvPr>
                      <pic:cNvPicPr/>
                    </pic:nvPicPr>
                    <pic:blipFill rotWithShape="1">
                      <a:blip r:embed="rId2">
                        <a:extLst>
                          <a:ext uri="{28A0092B-C50C-407E-A947-70E740481C1C}">
                            <a14:useLocalDpi xmlns:a14="http://schemas.microsoft.com/office/drawing/2010/main" val="0"/>
                          </a:ext>
                        </a:extLst>
                      </a:blip>
                      <a:srcRect l="2" r="-5133" b="14886"/>
                      <a:stretch/>
                    </pic:blipFill>
                    <pic:spPr bwMode="auto">
                      <a:xfrm>
                        <a:off x="0" y="0"/>
                        <a:ext cx="1031240" cy="27057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headerBlock02"/>
      <w:tag w:val="headerBlock02"/>
      <w:id w:val="-1311399230"/>
      <w:lock w:val="sdtContentLocked"/>
      <w:placeholder>
        <w:docPart w:val="5EC32F9D3DDE475BBB931AA3729016FC"/>
      </w:placeholder>
      <w15:appearance w15:val="hidden"/>
    </w:sdtPr>
    <w:sdtEndPr/>
    <w:sdtContent>
      <w:p w14:paraId="0F7AE31C" w14:textId="77777777" w:rsidR="00671956" w:rsidRPr="006B4603" w:rsidRDefault="00671956" w:rsidP="006B4603">
        <w:pPr>
          <w:pStyle w:val="Koptekst"/>
        </w:pPr>
        <w:r w:rsidRPr="006B4603">
          <w:t xml:space="preserve">   </w:t>
        </w:r>
        <w:r>
          <w:rPr>
            <w:noProof/>
          </w:rPr>
          <w:drawing>
            <wp:anchor distT="0" distB="0" distL="114300" distR="114300" simplePos="0" relativeHeight="251660288" behindDoc="1" locked="1" layoutInCell="1" allowOverlap="1" wp14:anchorId="714ED2AC" wp14:editId="77F507D8">
              <wp:simplePos x="0" y="0"/>
              <wp:positionH relativeFrom="page">
                <wp:align>right</wp:align>
              </wp:positionH>
              <wp:positionV relativeFrom="page">
                <wp:align>top</wp:align>
              </wp:positionV>
              <wp:extent cx="687600" cy="864720"/>
              <wp:effectExtent l="0" t="0" r="0" b="0"/>
              <wp:wrapNone/>
              <wp:docPr id="2127322088" name="Afbeelding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3920461" name="Afbeelding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687600" cy="864720"/>
                      </a:xfrm>
                      <a:prstGeom prst="rect">
                        <a:avLst/>
                      </a:prstGeom>
                    </pic:spPr>
                  </pic:pic>
                </a:graphicData>
              </a:graphic>
              <wp14:sizeRelH relativeFrom="margin">
                <wp14:pctWidth>0</wp14:pctWidth>
              </wp14:sizeRelH>
              <wp14:sizeRelV relativeFrom="margin">
                <wp14:pctHeight>0</wp14:pctHeight>
              </wp14:sizeRelV>
            </wp:anchor>
          </w:drawing>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21684"/>
    <w:multiLevelType w:val="multilevel"/>
    <w:tmpl w:val="AB3A7888"/>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A2B56F3"/>
    <w:multiLevelType w:val="multilevel"/>
    <w:tmpl w:val="34C00548"/>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0010E37"/>
    <w:multiLevelType w:val="multilevel"/>
    <w:tmpl w:val="08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29F96DD1"/>
    <w:multiLevelType w:val="hybridMultilevel"/>
    <w:tmpl w:val="E6061620"/>
    <w:lvl w:ilvl="0" w:tplc="CE4CC2FC">
      <w:numFmt w:val="bullet"/>
      <w:lvlText w:val="-"/>
      <w:lvlJc w:val="left"/>
      <w:pPr>
        <w:ind w:left="720" w:hanging="360"/>
      </w:pPr>
      <w:rPr>
        <w:rFonts w:ascii="Arial" w:eastAsiaTheme="minorHAnsi"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2EFC3CB3"/>
    <w:multiLevelType w:val="multilevel"/>
    <w:tmpl w:val="AB3A7888"/>
    <w:styleLink w:val="LIJSTNUM"/>
    <w:lvl w:ilvl="0">
      <w:start w:val="1"/>
      <w:numFmt w:val="decimal"/>
      <w:lvlText w:val="%1."/>
      <w:lvlJc w:val="left"/>
      <w:pPr>
        <w:ind w:left="312" w:hanging="312"/>
      </w:pPr>
      <w:rPr>
        <w:rFonts w:hint="default"/>
        <w:b/>
        <w:i w:val="0"/>
        <w:color w:val="56398E" w:themeColor="text2"/>
        <w:sz w:val="18"/>
      </w:rPr>
    </w:lvl>
    <w:lvl w:ilvl="1">
      <w:start w:val="1"/>
      <w:numFmt w:val="lowerLetter"/>
      <w:lvlText w:val="%2."/>
      <w:lvlJc w:val="left"/>
      <w:pPr>
        <w:ind w:left="567" w:hanging="255"/>
      </w:pPr>
      <w:rPr>
        <w:rFonts w:hint="default"/>
        <w:b/>
        <w:i w:val="0"/>
        <w:color w:val="F18673" w:themeColor="accent3"/>
        <w:sz w:val="18"/>
      </w:rPr>
    </w:lvl>
    <w:lvl w:ilvl="2">
      <w:start w:val="1"/>
      <w:numFmt w:val="decimal"/>
      <w:lvlText w:val="%3."/>
      <w:lvlJc w:val="left"/>
      <w:pPr>
        <w:ind w:left="879" w:hanging="312"/>
      </w:pPr>
      <w:rPr>
        <w:rFonts w:hint="default"/>
        <w:b/>
        <w:i w:val="0"/>
        <w:color w:val="56398E" w:themeColor="text2"/>
        <w:sz w:val="18"/>
      </w:rPr>
    </w:lvl>
    <w:lvl w:ilvl="3">
      <w:start w:val="1"/>
      <w:numFmt w:val="none"/>
      <w:lvlText w:val=""/>
      <w:lvlJc w:val="left"/>
      <w:pPr>
        <w:tabs>
          <w:tab w:val="num" w:pos="2552"/>
        </w:tabs>
        <w:ind w:left="1440" w:firstLine="1112"/>
      </w:pPr>
      <w:rPr>
        <w:rFonts w:hint="default"/>
      </w:rPr>
    </w:lvl>
    <w:lvl w:ilvl="4">
      <w:start w:val="1"/>
      <w:numFmt w:val="none"/>
      <w:lvlText w:val=""/>
      <w:lvlJc w:val="left"/>
      <w:pPr>
        <w:tabs>
          <w:tab w:val="num" w:pos="2835"/>
        </w:tabs>
        <w:ind w:left="1800" w:firstLine="1035"/>
      </w:pPr>
      <w:rPr>
        <w:rFonts w:hint="default"/>
      </w:rPr>
    </w:lvl>
    <w:lvl w:ilvl="5">
      <w:start w:val="1"/>
      <w:numFmt w:val="none"/>
      <w:lvlText w:val=""/>
      <w:lvlJc w:val="left"/>
      <w:pPr>
        <w:tabs>
          <w:tab w:val="num" w:pos="3119"/>
        </w:tabs>
        <w:ind w:left="2160" w:firstLine="959"/>
      </w:pPr>
      <w:rPr>
        <w:rFonts w:hint="default"/>
      </w:rPr>
    </w:lvl>
    <w:lvl w:ilvl="6">
      <w:start w:val="1"/>
      <w:numFmt w:val="none"/>
      <w:lvlText w:val=""/>
      <w:lvlJc w:val="left"/>
      <w:pPr>
        <w:tabs>
          <w:tab w:val="num" w:pos="3402"/>
        </w:tabs>
        <w:ind w:left="2520" w:firstLine="882"/>
      </w:pPr>
      <w:rPr>
        <w:rFonts w:hint="default"/>
      </w:rPr>
    </w:lvl>
    <w:lvl w:ilvl="7">
      <w:start w:val="1"/>
      <w:numFmt w:val="none"/>
      <w:lvlText w:val=""/>
      <w:lvlJc w:val="left"/>
      <w:pPr>
        <w:tabs>
          <w:tab w:val="num" w:pos="3686"/>
        </w:tabs>
        <w:ind w:left="2880" w:firstLine="806"/>
      </w:pPr>
      <w:rPr>
        <w:rFonts w:hint="default"/>
      </w:rPr>
    </w:lvl>
    <w:lvl w:ilvl="8">
      <w:start w:val="1"/>
      <w:numFmt w:val="none"/>
      <w:lvlText w:val=""/>
      <w:lvlJc w:val="left"/>
      <w:pPr>
        <w:ind w:left="3240" w:firstLine="729"/>
      </w:pPr>
      <w:rPr>
        <w:rFonts w:hint="default"/>
      </w:rPr>
    </w:lvl>
  </w:abstractNum>
  <w:abstractNum w:abstractNumId="5" w15:restartNumberingAfterBreak="0">
    <w:nsid w:val="30D46CEE"/>
    <w:multiLevelType w:val="multilevel"/>
    <w:tmpl w:val="7F28BCFC"/>
    <w:numStyleLink w:val="KADERLIJSTOPSOM"/>
  </w:abstractNum>
  <w:abstractNum w:abstractNumId="6" w15:restartNumberingAfterBreak="0">
    <w:nsid w:val="38F42F5C"/>
    <w:multiLevelType w:val="multilevel"/>
    <w:tmpl w:val="0FD4B36A"/>
    <w:lvl w:ilvl="0">
      <w:start w:val="1"/>
      <w:numFmt w:val="decimal"/>
      <w:pStyle w:val="Kop1"/>
      <w:suff w:val="space"/>
      <w:lvlText w:val="%1."/>
      <w:lvlJc w:val="left"/>
      <w:pPr>
        <w:ind w:left="0" w:firstLine="0"/>
      </w:pPr>
      <w:rPr>
        <w:rFonts w:hint="default"/>
        <w:b w:val="0"/>
        <w:i w:val="0"/>
      </w:rPr>
    </w:lvl>
    <w:lvl w:ilvl="1">
      <w:start w:val="1"/>
      <w:numFmt w:val="decimal"/>
      <w:pStyle w:val="Kop2"/>
      <w:suff w:val="space"/>
      <w:lvlText w:val="%1.%2."/>
      <w:lvlJc w:val="left"/>
      <w:pPr>
        <w:ind w:left="0" w:firstLine="0"/>
      </w:pPr>
      <w:rPr>
        <w:rFonts w:hint="default"/>
        <w:b w:val="0"/>
        <w:i w:val="0"/>
      </w:rPr>
    </w:lvl>
    <w:lvl w:ilvl="2">
      <w:start w:val="1"/>
      <w:numFmt w:val="decimal"/>
      <w:pStyle w:val="Kop3"/>
      <w:suff w:val="space"/>
      <w:lvlText w:val="%2.%3."/>
      <w:lvlJc w:val="left"/>
      <w:pPr>
        <w:ind w:left="0" w:firstLine="0"/>
      </w:pPr>
      <w:rPr>
        <w:rFonts w:hint="default"/>
        <w:b w:val="0"/>
        <w:i w:val="0"/>
      </w:rPr>
    </w:lvl>
    <w:lvl w:ilvl="3">
      <w:start w:val="1"/>
      <w:numFmt w:val="decimal"/>
      <w:pStyle w:val="Kop4"/>
      <w:suff w:val="space"/>
      <w:lvlText w:val="%1.%2.%3.%4."/>
      <w:lvlJc w:val="left"/>
      <w:pPr>
        <w:ind w:left="0" w:firstLine="0"/>
      </w:pPr>
      <w:rPr>
        <w:rFonts w:hint="default"/>
        <w:b w:val="0"/>
        <w:i w:val="0"/>
      </w:rPr>
    </w:lvl>
    <w:lvl w:ilvl="4">
      <w:start w:val="1"/>
      <w:numFmt w:val="none"/>
      <w:lvlText w:val=""/>
      <w:lvlJc w:val="left"/>
      <w:pPr>
        <w:tabs>
          <w:tab w:val="num" w:pos="2835"/>
        </w:tabs>
        <w:ind w:left="1800" w:firstLine="1035"/>
      </w:pPr>
      <w:rPr>
        <w:rFonts w:hint="default"/>
      </w:rPr>
    </w:lvl>
    <w:lvl w:ilvl="5">
      <w:start w:val="1"/>
      <w:numFmt w:val="none"/>
      <w:lvlText w:val=""/>
      <w:lvlJc w:val="left"/>
      <w:pPr>
        <w:tabs>
          <w:tab w:val="num" w:pos="3119"/>
        </w:tabs>
        <w:ind w:left="2160" w:firstLine="959"/>
      </w:pPr>
      <w:rPr>
        <w:rFonts w:hint="default"/>
      </w:rPr>
    </w:lvl>
    <w:lvl w:ilvl="6">
      <w:start w:val="1"/>
      <w:numFmt w:val="none"/>
      <w:lvlText w:val=""/>
      <w:lvlJc w:val="left"/>
      <w:pPr>
        <w:tabs>
          <w:tab w:val="num" w:pos="3402"/>
        </w:tabs>
        <w:ind w:left="2520" w:firstLine="882"/>
      </w:pPr>
      <w:rPr>
        <w:rFonts w:hint="default"/>
      </w:rPr>
    </w:lvl>
    <w:lvl w:ilvl="7">
      <w:start w:val="1"/>
      <w:numFmt w:val="none"/>
      <w:lvlText w:val=""/>
      <w:lvlJc w:val="left"/>
      <w:pPr>
        <w:tabs>
          <w:tab w:val="num" w:pos="3686"/>
        </w:tabs>
        <w:ind w:left="2880" w:firstLine="806"/>
      </w:pPr>
      <w:rPr>
        <w:rFonts w:hint="default"/>
      </w:rPr>
    </w:lvl>
    <w:lvl w:ilvl="8">
      <w:start w:val="1"/>
      <w:numFmt w:val="none"/>
      <w:lvlText w:val=""/>
      <w:lvlJc w:val="left"/>
      <w:pPr>
        <w:ind w:left="3240" w:firstLine="729"/>
      </w:pPr>
      <w:rPr>
        <w:rFonts w:hint="default"/>
      </w:rPr>
    </w:lvl>
  </w:abstractNum>
  <w:abstractNum w:abstractNumId="7" w15:restartNumberingAfterBreak="0">
    <w:nsid w:val="3E3D7359"/>
    <w:multiLevelType w:val="multilevel"/>
    <w:tmpl w:val="062894F0"/>
    <w:numStyleLink w:val="LIJSTOPSOM"/>
  </w:abstractNum>
  <w:abstractNum w:abstractNumId="8" w15:restartNumberingAfterBreak="0">
    <w:nsid w:val="45E06EFA"/>
    <w:multiLevelType w:val="multilevel"/>
    <w:tmpl w:val="AB3A7888"/>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DA274AA"/>
    <w:multiLevelType w:val="multilevel"/>
    <w:tmpl w:val="34C00548"/>
    <w:styleLink w:val="KADERLIJSTNUM"/>
    <w:lvl w:ilvl="0">
      <w:start w:val="1"/>
      <w:numFmt w:val="decimal"/>
      <w:pStyle w:val="kaderlijstnummer1"/>
      <w:lvlText w:val="%1."/>
      <w:lvlJc w:val="left"/>
      <w:pPr>
        <w:tabs>
          <w:tab w:val="num" w:pos="482"/>
        </w:tabs>
        <w:ind w:left="794" w:hanging="312"/>
      </w:pPr>
      <w:rPr>
        <w:rFonts w:hint="default"/>
        <w:b/>
        <w:i w:val="0"/>
        <w:color w:val="56398E" w:themeColor="text2"/>
        <w:sz w:val="18"/>
      </w:rPr>
    </w:lvl>
    <w:lvl w:ilvl="1">
      <w:start w:val="1"/>
      <w:numFmt w:val="none"/>
      <w:pStyle w:val="kaderlijstvervolg1"/>
      <w:lvlText w:val="%2"/>
      <w:lvlJc w:val="left"/>
      <w:pPr>
        <w:ind w:left="794" w:hanging="312"/>
      </w:pPr>
      <w:rPr>
        <w:rFonts w:hint="default"/>
      </w:rPr>
    </w:lvl>
    <w:lvl w:ilvl="2">
      <w:start w:val="1"/>
      <w:numFmt w:val="none"/>
      <w:lvlText w:val=""/>
      <w:lvlJc w:val="left"/>
      <w:pPr>
        <w:tabs>
          <w:tab w:val="num" w:pos="2552"/>
        </w:tabs>
        <w:ind w:left="1080" w:firstLine="1472"/>
      </w:pPr>
      <w:rPr>
        <w:rFonts w:hint="default"/>
      </w:rPr>
    </w:lvl>
    <w:lvl w:ilvl="3">
      <w:start w:val="1"/>
      <w:numFmt w:val="none"/>
      <w:lvlText w:val=""/>
      <w:lvlJc w:val="left"/>
      <w:pPr>
        <w:tabs>
          <w:tab w:val="num" w:pos="2835"/>
        </w:tabs>
        <w:ind w:left="1440" w:firstLine="1395"/>
      </w:pPr>
      <w:rPr>
        <w:rFonts w:hint="default"/>
      </w:rPr>
    </w:lvl>
    <w:lvl w:ilvl="4">
      <w:start w:val="1"/>
      <w:numFmt w:val="none"/>
      <w:lvlText w:val=""/>
      <w:lvlJc w:val="left"/>
      <w:pPr>
        <w:tabs>
          <w:tab w:val="num" w:pos="3119"/>
        </w:tabs>
        <w:ind w:left="1800" w:firstLine="1319"/>
      </w:pPr>
      <w:rPr>
        <w:rFonts w:hint="default"/>
      </w:rPr>
    </w:lvl>
    <w:lvl w:ilvl="5">
      <w:start w:val="1"/>
      <w:numFmt w:val="none"/>
      <w:lvlText w:val=""/>
      <w:lvlJc w:val="left"/>
      <w:pPr>
        <w:tabs>
          <w:tab w:val="num" w:pos="3402"/>
        </w:tabs>
        <w:ind w:left="2160" w:firstLine="1242"/>
      </w:pPr>
      <w:rPr>
        <w:rFonts w:hint="default"/>
      </w:rPr>
    </w:lvl>
    <w:lvl w:ilvl="6">
      <w:start w:val="1"/>
      <w:numFmt w:val="none"/>
      <w:lvlText w:val=""/>
      <w:lvlJc w:val="left"/>
      <w:pPr>
        <w:tabs>
          <w:tab w:val="num" w:pos="3686"/>
        </w:tabs>
        <w:ind w:left="2520" w:firstLine="1166"/>
      </w:pPr>
      <w:rPr>
        <w:rFonts w:hint="default"/>
      </w:rPr>
    </w:lvl>
    <w:lvl w:ilvl="7">
      <w:start w:val="1"/>
      <w:numFmt w:val="none"/>
      <w:lvlText w:val=""/>
      <w:lvlJc w:val="left"/>
      <w:pPr>
        <w:tabs>
          <w:tab w:val="num" w:pos="3969"/>
        </w:tabs>
        <w:ind w:left="2880" w:firstLine="1089"/>
      </w:pPr>
      <w:rPr>
        <w:rFonts w:hint="default"/>
      </w:rPr>
    </w:lvl>
    <w:lvl w:ilvl="8">
      <w:start w:val="1"/>
      <w:numFmt w:val="none"/>
      <w:lvlText w:val=""/>
      <w:lvlJc w:val="left"/>
      <w:pPr>
        <w:tabs>
          <w:tab w:val="num" w:pos="4253"/>
        </w:tabs>
        <w:ind w:left="3240" w:firstLine="1013"/>
      </w:pPr>
      <w:rPr>
        <w:rFonts w:hint="default"/>
      </w:rPr>
    </w:lvl>
  </w:abstractNum>
  <w:abstractNum w:abstractNumId="10" w15:restartNumberingAfterBreak="0">
    <w:nsid w:val="5A3B6451"/>
    <w:multiLevelType w:val="multilevel"/>
    <w:tmpl w:val="34C00548"/>
    <w:numStyleLink w:val="KADERLIJSTNUM"/>
  </w:abstractNum>
  <w:abstractNum w:abstractNumId="11" w15:restartNumberingAfterBreak="0">
    <w:nsid w:val="635D2B85"/>
    <w:multiLevelType w:val="multilevel"/>
    <w:tmpl w:val="E59AF182"/>
    <w:lvl w:ilvl="0">
      <w:start w:val="1"/>
      <w:numFmt w:val="decimal"/>
      <w:pStyle w:val="lijstnummer1"/>
      <w:suff w:val="space"/>
      <w:lvlText w:val="Artikel %1."/>
      <w:lvlJc w:val="left"/>
      <w:pPr>
        <w:ind w:left="0" w:firstLine="0"/>
      </w:pPr>
      <w:rPr>
        <w:rFonts w:hint="default"/>
        <w:b/>
        <w:i w:val="0"/>
        <w:color w:val="56398E" w:themeColor="text2"/>
        <w:sz w:val="20"/>
      </w:rPr>
    </w:lvl>
    <w:lvl w:ilvl="1">
      <w:start w:val="1"/>
      <w:numFmt w:val="lowerLetter"/>
      <w:pStyle w:val="lijstnummer2"/>
      <w:lvlText w:val="%2."/>
      <w:lvlJc w:val="left"/>
      <w:pPr>
        <w:ind w:left="0" w:firstLine="0"/>
      </w:pPr>
      <w:rPr>
        <w:rFonts w:hint="default"/>
        <w:b/>
        <w:i w:val="0"/>
        <w:color w:val="F18673" w:themeColor="accent3"/>
        <w:sz w:val="18"/>
      </w:rPr>
    </w:lvl>
    <w:lvl w:ilvl="2">
      <w:start w:val="1"/>
      <w:numFmt w:val="decimal"/>
      <w:pStyle w:val="lijstnummer3"/>
      <w:lvlText w:val="%3."/>
      <w:lvlJc w:val="left"/>
      <w:pPr>
        <w:ind w:left="0" w:firstLine="0"/>
      </w:pPr>
      <w:rPr>
        <w:rFonts w:hint="default"/>
        <w:b/>
        <w:i w:val="0"/>
        <w:color w:val="56398E" w:themeColor="text2"/>
        <w:sz w:val="18"/>
      </w:rPr>
    </w:lvl>
    <w:lvl w:ilvl="3">
      <w:start w:val="1"/>
      <w:numFmt w:val="none"/>
      <w:lvlText w:val=""/>
      <w:lvlJc w:val="left"/>
      <w:pPr>
        <w:tabs>
          <w:tab w:val="num" w:pos="2552"/>
        </w:tabs>
        <w:ind w:left="0" w:firstLine="0"/>
      </w:pPr>
      <w:rPr>
        <w:rFonts w:hint="default"/>
      </w:rPr>
    </w:lvl>
    <w:lvl w:ilvl="4">
      <w:start w:val="1"/>
      <w:numFmt w:val="none"/>
      <w:lvlText w:val=""/>
      <w:lvlJc w:val="left"/>
      <w:pPr>
        <w:tabs>
          <w:tab w:val="num" w:pos="2835"/>
        </w:tabs>
        <w:ind w:left="0" w:firstLine="0"/>
      </w:pPr>
      <w:rPr>
        <w:rFonts w:hint="default"/>
      </w:rPr>
    </w:lvl>
    <w:lvl w:ilvl="5">
      <w:start w:val="1"/>
      <w:numFmt w:val="none"/>
      <w:lvlText w:val=""/>
      <w:lvlJc w:val="left"/>
      <w:pPr>
        <w:tabs>
          <w:tab w:val="num" w:pos="3119"/>
        </w:tabs>
        <w:ind w:left="0" w:firstLine="0"/>
      </w:pPr>
      <w:rPr>
        <w:rFonts w:hint="default"/>
      </w:rPr>
    </w:lvl>
    <w:lvl w:ilvl="6">
      <w:start w:val="1"/>
      <w:numFmt w:val="none"/>
      <w:lvlText w:val=""/>
      <w:lvlJc w:val="left"/>
      <w:pPr>
        <w:tabs>
          <w:tab w:val="num" w:pos="3402"/>
        </w:tabs>
        <w:ind w:left="0" w:firstLine="0"/>
      </w:pPr>
      <w:rPr>
        <w:rFonts w:hint="default"/>
      </w:rPr>
    </w:lvl>
    <w:lvl w:ilvl="7">
      <w:start w:val="1"/>
      <w:numFmt w:val="none"/>
      <w:lvlText w:val=""/>
      <w:lvlJc w:val="left"/>
      <w:pPr>
        <w:tabs>
          <w:tab w:val="num" w:pos="3686"/>
        </w:tabs>
        <w:ind w:left="0" w:firstLine="0"/>
      </w:pPr>
      <w:rPr>
        <w:rFonts w:hint="default"/>
      </w:rPr>
    </w:lvl>
    <w:lvl w:ilvl="8">
      <w:start w:val="1"/>
      <w:numFmt w:val="none"/>
      <w:lvlText w:val=""/>
      <w:lvlJc w:val="left"/>
      <w:pPr>
        <w:ind w:left="0" w:firstLine="0"/>
      </w:pPr>
      <w:rPr>
        <w:rFonts w:hint="default"/>
      </w:rPr>
    </w:lvl>
  </w:abstractNum>
  <w:abstractNum w:abstractNumId="12" w15:restartNumberingAfterBreak="0">
    <w:nsid w:val="63D53640"/>
    <w:multiLevelType w:val="multilevel"/>
    <w:tmpl w:val="7F28BCFC"/>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4F725D9"/>
    <w:multiLevelType w:val="multilevel"/>
    <w:tmpl w:val="7F28BCFC"/>
    <w:styleLink w:val="KADERLIJSTOPSOM"/>
    <w:lvl w:ilvl="0">
      <w:start w:val="1"/>
      <w:numFmt w:val="bullet"/>
      <w:pStyle w:val="kaderlijstopsom1"/>
      <w:lvlText w:val="•"/>
      <w:lvlJc w:val="left"/>
      <w:pPr>
        <w:tabs>
          <w:tab w:val="num" w:pos="482"/>
        </w:tabs>
        <w:ind w:left="794" w:hanging="312"/>
      </w:pPr>
      <w:rPr>
        <w:rFonts w:ascii="Aptos" w:hAnsi="Aptos" w:hint="default"/>
        <w:b/>
        <w:i w:val="0"/>
        <w:color w:val="56398E" w:themeColor="text2"/>
      </w:rPr>
    </w:lvl>
    <w:lvl w:ilvl="1">
      <w:start w:val="1"/>
      <w:numFmt w:val="none"/>
      <w:pStyle w:val="kaderlijstvervolgopsomming"/>
      <w:lvlText w:val="%2"/>
      <w:lvlJc w:val="left"/>
      <w:pPr>
        <w:ind w:left="794" w:hanging="312"/>
      </w:pPr>
      <w:rPr>
        <w:rFonts w:hint="default"/>
      </w:rPr>
    </w:lvl>
    <w:lvl w:ilvl="2">
      <w:start w:val="1"/>
      <w:numFmt w:val="none"/>
      <w:lvlText w:val=""/>
      <w:lvlJc w:val="left"/>
      <w:pPr>
        <w:tabs>
          <w:tab w:val="num" w:pos="2552"/>
        </w:tabs>
        <w:ind w:left="1080" w:firstLine="1472"/>
      </w:pPr>
      <w:rPr>
        <w:rFonts w:hint="default"/>
      </w:rPr>
    </w:lvl>
    <w:lvl w:ilvl="3">
      <w:start w:val="1"/>
      <w:numFmt w:val="none"/>
      <w:lvlText w:val=""/>
      <w:lvlJc w:val="left"/>
      <w:pPr>
        <w:tabs>
          <w:tab w:val="num" w:pos="2835"/>
        </w:tabs>
        <w:ind w:left="1440" w:firstLine="1395"/>
      </w:pPr>
      <w:rPr>
        <w:rFonts w:hint="default"/>
      </w:rPr>
    </w:lvl>
    <w:lvl w:ilvl="4">
      <w:start w:val="1"/>
      <w:numFmt w:val="none"/>
      <w:lvlText w:val=""/>
      <w:lvlJc w:val="left"/>
      <w:pPr>
        <w:tabs>
          <w:tab w:val="num" w:pos="3119"/>
        </w:tabs>
        <w:ind w:left="1800" w:firstLine="1319"/>
      </w:pPr>
      <w:rPr>
        <w:rFonts w:hint="default"/>
      </w:rPr>
    </w:lvl>
    <w:lvl w:ilvl="5">
      <w:start w:val="1"/>
      <w:numFmt w:val="none"/>
      <w:lvlText w:val=""/>
      <w:lvlJc w:val="left"/>
      <w:pPr>
        <w:tabs>
          <w:tab w:val="num" w:pos="3402"/>
        </w:tabs>
        <w:ind w:left="2160" w:firstLine="1242"/>
      </w:pPr>
      <w:rPr>
        <w:rFonts w:hint="default"/>
      </w:rPr>
    </w:lvl>
    <w:lvl w:ilvl="6">
      <w:start w:val="1"/>
      <w:numFmt w:val="none"/>
      <w:lvlText w:val=""/>
      <w:lvlJc w:val="left"/>
      <w:pPr>
        <w:tabs>
          <w:tab w:val="num" w:pos="3686"/>
        </w:tabs>
        <w:ind w:left="2520" w:firstLine="1166"/>
      </w:pPr>
      <w:rPr>
        <w:rFonts w:hint="default"/>
      </w:rPr>
    </w:lvl>
    <w:lvl w:ilvl="7">
      <w:start w:val="1"/>
      <w:numFmt w:val="none"/>
      <w:lvlText w:val=""/>
      <w:lvlJc w:val="left"/>
      <w:pPr>
        <w:tabs>
          <w:tab w:val="num" w:pos="3969"/>
        </w:tabs>
        <w:ind w:left="2880" w:firstLine="1089"/>
      </w:pPr>
      <w:rPr>
        <w:rFonts w:hint="default"/>
      </w:rPr>
    </w:lvl>
    <w:lvl w:ilvl="8">
      <w:start w:val="1"/>
      <w:numFmt w:val="none"/>
      <w:lvlText w:val=""/>
      <w:lvlJc w:val="left"/>
      <w:pPr>
        <w:tabs>
          <w:tab w:val="num" w:pos="4253"/>
        </w:tabs>
        <w:ind w:left="3240" w:firstLine="1013"/>
      </w:pPr>
      <w:rPr>
        <w:rFonts w:hint="default"/>
      </w:rPr>
    </w:lvl>
  </w:abstractNum>
  <w:abstractNum w:abstractNumId="14" w15:restartNumberingAfterBreak="0">
    <w:nsid w:val="732F1883"/>
    <w:multiLevelType w:val="multilevel"/>
    <w:tmpl w:val="8586CADC"/>
    <w:styleLink w:val="KOPNUM"/>
    <w:lvl w:ilvl="0">
      <w:start w:val="1"/>
      <w:numFmt w:val="decimal"/>
      <w:suff w:val="space"/>
      <w:lvlText w:val="%1."/>
      <w:lvlJc w:val="left"/>
      <w:pPr>
        <w:ind w:left="0" w:firstLine="0"/>
      </w:pPr>
      <w:rPr>
        <w:rFonts w:hint="default"/>
        <w:b w:val="0"/>
        <w:i w:val="0"/>
      </w:rPr>
    </w:lvl>
    <w:lvl w:ilvl="1">
      <w:start w:val="1"/>
      <w:numFmt w:val="decimal"/>
      <w:suff w:val="space"/>
      <w:lvlText w:val="%1.%2."/>
      <w:lvlJc w:val="left"/>
      <w:pPr>
        <w:ind w:left="0" w:firstLine="0"/>
      </w:pPr>
      <w:rPr>
        <w:rFonts w:hint="default"/>
        <w:b w:val="0"/>
        <w:i w:val="0"/>
      </w:rPr>
    </w:lvl>
    <w:lvl w:ilvl="2">
      <w:start w:val="1"/>
      <w:numFmt w:val="decimal"/>
      <w:suff w:val="space"/>
      <w:lvlText w:val="%1.%2.%3."/>
      <w:lvlJc w:val="left"/>
      <w:pPr>
        <w:ind w:left="0" w:firstLine="0"/>
      </w:pPr>
      <w:rPr>
        <w:rFonts w:hint="default"/>
        <w:b w:val="0"/>
        <w:i w:val="0"/>
      </w:rPr>
    </w:lvl>
    <w:lvl w:ilvl="3">
      <w:start w:val="1"/>
      <w:numFmt w:val="decimal"/>
      <w:suff w:val="space"/>
      <w:lvlText w:val="%1.%2.%3.%4."/>
      <w:lvlJc w:val="left"/>
      <w:pPr>
        <w:ind w:left="0" w:firstLine="0"/>
      </w:pPr>
      <w:rPr>
        <w:rFonts w:hint="default"/>
        <w:b w:val="0"/>
        <w:i w:val="0"/>
      </w:rPr>
    </w:lvl>
    <w:lvl w:ilvl="4">
      <w:start w:val="1"/>
      <w:numFmt w:val="none"/>
      <w:lvlText w:val=""/>
      <w:lvlJc w:val="left"/>
      <w:pPr>
        <w:tabs>
          <w:tab w:val="num" w:pos="2835"/>
        </w:tabs>
        <w:ind w:left="1800" w:firstLine="1035"/>
      </w:pPr>
      <w:rPr>
        <w:rFonts w:hint="default"/>
      </w:rPr>
    </w:lvl>
    <w:lvl w:ilvl="5">
      <w:start w:val="1"/>
      <w:numFmt w:val="none"/>
      <w:lvlText w:val=""/>
      <w:lvlJc w:val="left"/>
      <w:pPr>
        <w:tabs>
          <w:tab w:val="num" w:pos="3119"/>
        </w:tabs>
        <w:ind w:left="2160" w:firstLine="959"/>
      </w:pPr>
      <w:rPr>
        <w:rFonts w:hint="default"/>
      </w:rPr>
    </w:lvl>
    <w:lvl w:ilvl="6">
      <w:start w:val="1"/>
      <w:numFmt w:val="none"/>
      <w:lvlText w:val=""/>
      <w:lvlJc w:val="left"/>
      <w:pPr>
        <w:tabs>
          <w:tab w:val="num" w:pos="3402"/>
        </w:tabs>
        <w:ind w:left="2520" w:firstLine="882"/>
      </w:pPr>
      <w:rPr>
        <w:rFonts w:hint="default"/>
      </w:rPr>
    </w:lvl>
    <w:lvl w:ilvl="7">
      <w:start w:val="1"/>
      <w:numFmt w:val="none"/>
      <w:lvlText w:val=""/>
      <w:lvlJc w:val="left"/>
      <w:pPr>
        <w:tabs>
          <w:tab w:val="num" w:pos="3686"/>
        </w:tabs>
        <w:ind w:left="2880" w:firstLine="806"/>
      </w:pPr>
      <w:rPr>
        <w:rFonts w:hint="default"/>
      </w:rPr>
    </w:lvl>
    <w:lvl w:ilvl="8">
      <w:start w:val="1"/>
      <w:numFmt w:val="none"/>
      <w:lvlText w:val=""/>
      <w:lvlJc w:val="left"/>
      <w:pPr>
        <w:ind w:left="3240" w:firstLine="729"/>
      </w:pPr>
      <w:rPr>
        <w:rFonts w:hint="default"/>
      </w:rPr>
    </w:lvl>
  </w:abstractNum>
  <w:abstractNum w:abstractNumId="15" w15:restartNumberingAfterBreak="0">
    <w:nsid w:val="773620A2"/>
    <w:multiLevelType w:val="multilevel"/>
    <w:tmpl w:val="AB3A7888"/>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7E904A6"/>
    <w:multiLevelType w:val="multilevel"/>
    <w:tmpl w:val="062894F0"/>
    <w:styleLink w:val="LIJSTOPSOM"/>
    <w:lvl w:ilvl="0">
      <w:start w:val="1"/>
      <w:numFmt w:val="none"/>
      <w:pStyle w:val="lijstopsom1"/>
      <w:lvlText w:val="•"/>
      <w:lvlJc w:val="left"/>
      <w:pPr>
        <w:ind w:left="312" w:hanging="312"/>
      </w:pPr>
      <w:rPr>
        <w:rFonts w:hint="default"/>
        <w:b/>
        <w:i w:val="0"/>
        <w:color w:val="F18673" w:themeColor="accent3"/>
      </w:rPr>
    </w:lvl>
    <w:lvl w:ilvl="1">
      <w:start w:val="1"/>
      <w:numFmt w:val="none"/>
      <w:pStyle w:val="lijstopsom2"/>
      <w:lvlText w:val="–"/>
      <w:lvlJc w:val="left"/>
      <w:pPr>
        <w:ind w:left="567" w:hanging="255"/>
      </w:pPr>
      <w:rPr>
        <w:rFonts w:hint="default"/>
        <w:b/>
        <w:i w:val="0"/>
        <w:color w:val="F18673" w:themeColor="accent3"/>
      </w:rPr>
    </w:lvl>
    <w:lvl w:ilvl="2">
      <w:start w:val="1"/>
      <w:numFmt w:val="none"/>
      <w:pStyle w:val="lijstopsom3"/>
      <w:lvlText w:val="•"/>
      <w:lvlJc w:val="left"/>
      <w:pPr>
        <w:ind w:left="879" w:hanging="312"/>
      </w:pPr>
      <w:rPr>
        <w:rFonts w:hint="default"/>
        <w:b/>
        <w:i w:val="0"/>
        <w:color w:val="56398E" w:themeColor="text2"/>
      </w:rPr>
    </w:lvl>
    <w:lvl w:ilvl="3">
      <w:start w:val="1"/>
      <w:numFmt w:val="none"/>
      <w:lvlText w:val=""/>
      <w:lvlJc w:val="left"/>
      <w:pPr>
        <w:tabs>
          <w:tab w:val="num" w:pos="2552"/>
        </w:tabs>
        <w:ind w:left="1440" w:firstLine="1112"/>
      </w:pPr>
      <w:rPr>
        <w:rFonts w:hint="default"/>
      </w:rPr>
    </w:lvl>
    <w:lvl w:ilvl="4">
      <w:start w:val="1"/>
      <w:numFmt w:val="none"/>
      <w:lvlText w:val=""/>
      <w:lvlJc w:val="left"/>
      <w:pPr>
        <w:tabs>
          <w:tab w:val="num" w:pos="2835"/>
        </w:tabs>
        <w:ind w:left="1800" w:firstLine="1035"/>
      </w:pPr>
      <w:rPr>
        <w:rFonts w:hint="default"/>
      </w:rPr>
    </w:lvl>
    <w:lvl w:ilvl="5">
      <w:start w:val="1"/>
      <w:numFmt w:val="none"/>
      <w:lvlText w:val=""/>
      <w:lvlJc w:val="left"/>
      <w:pPr>
        <w:tabs>
          <w:tab w:val="num" w:pos="3119"/>
        </w:tabs>
        <w:ind w:left="2160" w:firstLine="959"/>
      </w:pPr>
      <w:rPr>
        <w:rFonts w:hint="default"/>
      </w:rPr>
    </w:lvl>
    <w:lvl w:ilvl="6">
      <w:start w:val="1"/>
      <w:numFmt w:val="none"/>
      <w:lvlText w:val=""/>
      <w:lvlJc w:val="left"/>
      <w:pPr>
        <w:tabs>
          <w:tab w:val="num" w:pos="3402"/>
        </w:tabs>
        <w:ind w:left="2520" w:firstLine="882"/>
      </w:pPr>
      <w:rPr>
        <w:rFonts w:hint="default"/>
      </w:rPr>
    </w:lvl>
    <w:lvl w:ilvl="7">
      <w:start w:val="1"/>
      <w:numFmt w:val="none"/>
      <w:lvlText w:val=""/>
      <w:lvlJc w:val="left"/>
      <w:pPr>
        <w:tabs>
          <w:tab w:val="num" w:pos="3686"/>
        </w:tabs>
        <w:ind w:left="2880" w:firstLine="806"/>
      </w:pPr>
      <w:rPr>
        <w:rFonts w:hint="default"/>
      </w:rPr>
    </w:lvl>
    <w:lvl w:ilvl="8">
      <w:start w:val="1"/>
      <w:numFmt w:val="none"/>
      <w:lvlText w:val=""/>
      <w:lvlJc w:val="left"/>
      <w:pPr>
        <w:ind w:left="3240" w:firstLine="729"/>
      </w:pPr>
      <w:rPr>
        <w:rFonts w:hint="default"/>
      </w:rPr>
    </w:lvl>
  </w:abstractNum>
  <w:abstractNum w:abstractNumId="17" w15:restartNumberingAfterBreak="0">
    <w:nsid w:val="7FEF4953"/>
    <w:multiLevelType w:val="multilevel"/>
    <w:tmpl w:val="AB3A7888"/>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7FFB2011"/>
    <w:multiLevelType w:val="multilevel"/>
    <w:tmpl w:val="062894F0"/>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449977008">
    <w:abstractNumId w:val="4"/>
  </w:num>
  <w:num w:numId="2" w16cid:durableId="158487524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08967349">
    <w:abstractNumId w:val="8"/>
  </w:num>
  <w:num w:numId="4" w16cid:durableId="1571694789">
    <w:abstractNumId w:val="17"/>
  </w:num>
  <w:num w:numId="5" w16cid:durableId="546332560">
    <w:abstractNumId w:val="0"/>
  </w:num>
  <w:num w:numId="6" w16cid:durableId="286742286">
    <w:abstractNumId w:val="15"/>
  </w:num>
  <w:num w:numId="7" w16cid:durableId="1707023551">
    <w:abstractNumId w:val="16"/>
  </w:num>
  <w:num w:numId="8" w16cid:durableId="423308020">
    <w:abstractNumId w:val="18"/>
  </w:num>
  <w:num w:numId="9" w16cid:durableId="187067265">
    <w:abstractNumId w:val="14"/>
  </w:num>
  <w:num w:numId="10" w16cid:durableId="160225400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27457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77478195">
    <w:abstractNumId w:val="7"/>
  </w:num>
  <w:num w:numId="13" w16cid:durableId="1337539363">
    <w:abstractNumId w:val="11"/>
  </w:num>
  <w:num w:numId="14" w16cid:durableId="94314659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36681669">
    <w:abstractNumId w:val="2"/>
  </w:num>
  <w:num w:numId="16" w16cid:durableId="1779593527">
    <w:abstractNumId w:val="9"/>
  </w:num>
  <w:num w:numId="17" w16cid:durableId="30698223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9746835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6007504">
    <w:abstractNumId w:val="13"/>
  </w:num>
  <w:num w:numId="20" w16cid:durableId="77282112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94719768">
    <w:abstractNumId w:val="12"/>
  </w:num>
  <w:num w:numId="22" w16cid:durableId="1841853365">
    <w:abstractNumId w:val="1"/>
  </w:num>
  <w:num w:numId="23" w16cid:durableId="1776709639">
    <w:abstractNumId w:val="10"/>
  </w:num>
  <w:num w:numId="24" w16cid:durableId="1604143492">
    <w:abstractNumId w:val="5"/>
  </w:num>
  <w:num w:numId="25" w16cid:durableId="1457338144">
    <w:abstractNumId w:val="9"/>
  </w:num>
  <w:num w:numId="26" w16cid:durableId="2116172791">
    <w:abstractNumId w:val="9"/>
  </w:num>
  <w:num w:numId="27" w16cid:durableId="991828762">
    <w:abstractNumId w:val="10"/>
  </w:num>
  <w:num w:numId="28" w16cid:durableId="1402022827">
    <w:abstractNumId w:val="10"/>
  </w:num>
  <w:num w:numId="29" w16cid:durableId="767236264">
    <w:abstractNumId w:val="13"/>
  </w:num>
  <w:num w:numId="30" w16cid:durableId="43065816">
    <w:abstractNumId w:val="5"/>
  </w:num>
  <w:num w:numId="31" w16cid:durableId="1116219765">
    <w:abstractNumId w:val="5"/>
  </w:num>
  <w:num w:numId="32" w16cid:durableId="1139494581">
    <w:abstractNumId w:val="14"/>
  </w:num>
  <w:num w:numId="33" w16cid:durableId="1644970478">
    <w:abstractNumId w:val="4"/>
  </w:num>
  <w:num w:numId="34" w16cid:durableId="774715130">
    <w:abstractNumId w:val="11"/>
  </w:num>
  <w:num w:numId="35" w16cid:durableId="1520660204">
    <w:abstractNumId w:val="11"/>
  </w:num>
  <w:num w:numId="36" w16cid:durableId="526674225">
    <w:abstractNumId w:val="11"/>
  </w:num>
  <w:num w:numId="37" w16cid:durableId="74909633">
    <w:abstractNumId w:val="16"/>
  </w:num>
  <w:num w:numId="38" w16cid:durableId="1551921967">
    <w:abstractNumId w:val="7"/>
  </w:num>
  <w:num w:numId="39" w16cid:durableId="1544829790">
    <w:abstractNumId w:val="7"/>
  </w:num>
  <w:num w:numId="40" w16cid:durableId="503739790">
    <w:abstractNumId w:val="7"/>
  </w:num>
  <w:num w:numId="41" w16cid:durableId="1550459429">
    <w:abstractNumId w:val="6"/>
  </w:num>
  <w:num w:numId="42" w16cid:durableId="556815596">
    <w:abstractNumId w:val="11"/>
  </w:num>
  <w:num w:numId="43" w16cid:durableId="71809296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styleLockTheme/>
  <w:styleLockQFSet/>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1F52"/>
    <w:rsid w:val="000169DD"/>
    <w:rsid w:val="00025D64"/>
    <w:rsid w:val="000374DE"/>
    <w:rsid w:val="000454FD"/>
    <w:rsid w:val="00054FD9"/>
    <w:rsid w:val="0005562E"/>
    <w:rsid w:val="0007337B"/>
    <w:rsid w:val="000904C6"/>
    <w:rsid w:val="00091BFF"/>
    <w:rsid w:val="00092DD9"/>
    <w:rsid w:val="000B21E4"/>
    <w:rsid w:val="000D4307"/>
    <w:rsid w:val="000D49C8"/>
    <w:rsid w:val="000D6051"/>
    <w:rsid w:val="000F7B27"/>
    <w:rsid w:val="001037E8"/>
    <w:rsid w:val="00116278"/>
    <w:rsid w:val="001209E5"/>
    <w:rsid w:val="0016194D"/>
    <w:rsid w:val="001762FA"/>
    <w:rsid w:val="00176F8F"/>
    <w:rsid w:val="00186A03"/>
    <w:rsid w:val="001939F0"/>
    <w:rsid w:val="00195959"/>
    <w:rsid w:val="001A3707"/>
    <w:rsid w:val="001B1E0E"/>
    <w:rsid w:val="001E33E7"/>
    <w:rsid w:val="001E3CA7"/>
    <w:rsid w:val="001E5457"/>
    <w:rsid w:val="001F4668"/>
    <w:rsid w:val="00204CE2"/>
    <w:rsid w:val="0020601D"/>
    <w:rsid w:val="00214FC8"/>
    <w:rsid w:val="0022210A"/>
    <w:rsid w:val="002702B7"/>
    <w:rsid w:val="00276959"/>
    <w:rsid w:val="002A3150"/>
    <w:rsid w:val="002B331C"/>
    <w:rsid w:val="002B4856"/>
    <w:rsid w:val="002C3C4D"/>
    <w:rsid w:val="002C7501"/>
    <w:rsid w:val="002D7EF8"/>
    <w:rsid w:val="002E0DF9"/>
    <w:rsid w:val="002F4205"/>
    <w:rsid w:val="00305F96"/>
    <w:rsid w:val="00344837"/>
    <w:rsid w:val="003552FC"/>
    <w:rsid w:val="003655B0"/>
    <w:rsid w:val="00377F51"/>
    <w:rsid w:val="00383192"/>
    <w:rsid w:val="003842A2"/>
    <w:rsid w:val="00392AD0"/>
    <w:rsid w:val="003B3C01"/>
    <w:rsid w:val="003F7444"/>
    <w:rsid w:val="004028CD"/>
    <w:rsid w:val="004062CE"/>
    <w:rsid w:val="004067D4"/>
    <w:rsid w:val="004264A4"/>
    <w:rsid w:val="00436B8E"/>
    <w:rsid w:val="00440381"/>
    <w:rsid w:val="004576D5"/>
    <w:rsid w:val="00473B34"/>
    <w:rsid w:val="0047557A"/>
    <w:rsid w:val="00477D81"/>
    <w:rsid w:val="00482A51"/>
    <w:rsid w:val="00483A60"/>
    <w:rsid w:val="004D172A"/>
    <w:rsid w:val="004E233A"/>
    <w:rsid w:val="00500273"/>
    <w:rsid w:val="00514089"/>
    <w:rsid w:val="00514F46"/>
    <w:rsid w:val="0052077C"/>
    <w:rsid w:val="005275BA"/>
    <w:rsid w:val="005367D5"/>
    <w:rsid w:val="00563EDD"/>
    <w:rsid w:val="00570C50"/>
    <w:rsid w:val="00591C32"/>
    <w:rsid w:val="0059369D"/>
    <w:rsid w:val="005C1730"/>
    <w:rsid w:val="005D3124"/>
    <w:rsid w:val="005D5A41"/>
    <w:rsid w:val="005E3D4D"/>
    <w:rsid w:val="005F2E66"/>
    <w:rsid w:val="00611417"/>
    <w:rsid w:val="006146B1"/>
    <w:rsid w:val="0065437E"/>
    <w:rsid w:val="00666EF8"/>
    <w:rsid w:val="00671956"/>
    <w:rsid w:val="0069260A"/>
    <w:rsid w:val="00693C57"/>
    <w:rsid w:val="00695A89"/>
    <w:rsid w:val="00696183"/>
    <w:rsid w:val="00696614"/>
    <w:rsid w:val="006B3BAC"/>
    <w:rsid w:val="006B4603"/>
    <w:rsid w:val="006B51DB"/>
    <w:rsid w:val="006C3145"/>
    <w:rsid w:val="006C7C6D"/>
    <w:rsid w:val="006D26CA"/>
    <w:rsid w:val="006D65C1"/>
    <w:rsid w:val="006F24C9"/>
    <w:rsid w:val="006F2B39"/>
    <w:rsid w:val="006F3DDC"/>
    <w:rsid w:val="00715B3E"/>
    <w:rsid w:val="00727CFE"/>
    <w:rsid w:val="00735578"/>
    <w:rsid w:val="00737838"/>
    <w:rsid w:val="00747F13"/>
    <w:rsid w:val="007507B0"/>
    <w:rsid w:val="007512E7"/>
    <w:rsid w:val="007615E4"/>
    <w:rsid w:val="007701F2"/>
    <w:rsid w:val="00773268"/>
    <w:rsid w:val="00785069"/>
    <w:rsid w:val="00796072"/>
    <w:rsid w:val="007E060D"/>
    <w:rsid w:val="007E4C69"/>
    <w:rsid w:val="007F6CE3"/>
    <w:rsid w:val="0080501A"/>
    <w:rsid w:val="008448A0"/>
    <w:rsid w:val="0085179B"/>
    <w:rsid w:val="00872581"/>
    <w:rsid w:val="00881FB7"/>
    <w:rsid w:val="00886382"/>
    <w:rsid w:val="008910E6"/>
    <w:rsid w:val="008A0959"/>
    <w:rsid w:val="008A11DB"/>
    <w:rsid w:val="008A3307"/>
    <w:rsid w:val="008A6038"/>
    <w:rsid w:val="008B4AB1"/>
    <w:rsid w:val="008B69D4"/>
    <w:rsid w:val="008E3EC1"/>
    <w:rsid w:val="009007CC"/>
    <w:rsid w:val="0091042F"/>
    <w:rsid w:val="009263F9"/>
    <w:rsid w:val="0094025E"/>
    <w:rsid w:val="009613A5"/>
    <w:rsid w:val="009933BB"/>
    <w:rsid w:val="009A0FDE"/>
    <w:rsid w:val="009A21CA"/>
    <w:rsid w:val="009B0B36"/>
    <w:rsid w:val="009B1C02"/>
    <w:rsid w:val="009C61F5"/>
    <w:rsid w:val="009C7DFC"/>
    <w:rsid w:val="009E4243"/>
    <w:rsid w:val="009F3252"/>
    <w:rsid w:val="00A06EA5"/>
    <w:rsid w:val="00A41933"/>
    <w:rsid w:val="00A467C7"/>
    <w:rsid w:val="00A60651"/>
    <w:rsid w:val="00A9595C"/>
    <w:rsid w:val="00AA2269"/>
    <w:rsid w:val="00AC1445"/>
    <w:rsid w:val="00AC4A37"/>
    <w:rsid w:val="00AD3B74"/>
    <w:rsid w:val="00AD7A5B"/>
    <w:rsid w:val="00AE079F"/>
    <w:rsid w:val="00AF1792"/>
    <w:rsid w:val="00AF794C"/>
    <w:rsid w:val="00B001A5"/>
    <w:rsid w:val="00B509B9"/>
    <w:rsid w:val="00B70972"/>
    <w:rsid w:val="00B74B9C"/>
    <w:rsid w:val="00B91AAA"/>
    <w:rsid w:val="00BA47C8"/>
    <w:rsid w:val="00BE703C"/>
    <w:rsid w:val="00BF53A3"/>
    <w:rsid w:val="00C25748"/>
    <w:rsid w:val="00C50305"/>
    <w:rsid w:val="00C640B1"/>
    <w:rsid w:val="00C643D3"/>
    <w:rsid w:val="00C655AC"/>
    <w:rsid w:val="00C75AEE"/>
    <w:rsid w:val="00C96D15"/>
    <w:rsid w:val="00C97268"/>
    <w:rsid w:val="00CA38B1"/>
    <w:rsid w:val="00CA5311"/>
    <w:rsid w:val="00CB4E9B"/>
    <w:rsid w:val="00CC599C"/>
    <w:rsid w:val="00D10E1D"/>
    <w:rsid w:val="00D13B5C"/>
    <w:rsid w:val="00D13F15"/>
    <w:rsid w:val="00D30D4D"/>
    <w:rsid w:val="00D36F5C"/>
    <w:rsid w:val="00D50992"/>
    <w:rsid w:val="00D5299E"/>
    <w:rsid w:val="00D6429B"/>
    <w:rsid w:val="00D71BF5"/>
    <w:rsid w:val="00D8319C"/>
    <w:rsid w:val="00D96F1A"/>
    <w:rsid w:val="00DC16A4"/>
    <w:rsid w:val="00DF2FD3"/>
    <w:rsid w:val="00DF2FF7"/>
    <w:rsid w:val="00DF68AC"/>
    <w:rsid w:val="00E119C3"/>
    <w:rsid w:val="00E12472"/>
    <w:rsid w:val="00E15BFC"/>
    <w:rsid w:val="00E27B11"/>
    <w:rsid w:val="00E313D7"/>
    <w:rsid w:val="00E426CA"/>
    <w:rsid w:val="00E47AD6"/>
    <w:rsid w:val="00E61574"/>
    <w:rsid w:val="00E73477"/>
    <w:rsid w:val="00E73D08"/>
    <w:rsid w:val="00E84F71"/>
    <w:rsid w:val="00E8528E"/>
    <w:rsid w:val="00E93272"/>
    <w:rsid w:val="00EA0867"/>
    <w:rsid w:val="00EA2F48"/>
    <w:rsid w:val="00EB2F37"/>
    <w:rsid w:val="00ED3905"/>
    <w:rsid w:val="00EE6CDC"/>
    <w:rsid w:val="00EE7C37"/>
    <w:rsid w:val="00F06B87"/>
    <w:rsid w:val="00F110CE"/>
    <w:rsid w:val="00F12511"/>
    <w:rsid w:val="00F24812"/>
    <w:rsid w:val="00F51F52"/>
    <w:rsid w:val="00F6360F"/>
    <w:rsid w:val="00F83400"/>
    <w:rsid w:val="00F86208"/>
    <w:rsid w:val="00F871F9"/>
    <w:rsid w:val="00F96B47"/>
    <w:rsid w:val="00FA6282"/>
    <w:rsid w:val="00FB70A9"/>
    <w:rsid w:val="00FC4BA6"/>
    <w:rsid w:val="00FD389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1EAF83"/>
  <w15:chartTrackingRefBased/>
  <w15:docId w15:val="{DE73D653-010A-4DC5-8C84-28BA64859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lang w:val="nl-BE" w:eastAsia="en-US" w:bidi="ar-SA"/>
        <w14:ligatures w14:val="standardContextual"/>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lsdException w:name="annotation text" w:semiHidden="1"/>
    <w:lsdException w:name="index heading" w:semiHidden="1"/>
    <w:lsdException w:name="caption" w:uiPriority="35" w:qFormat="1"/>
    <w:lsdException w:name="envelope address" w:semiHidden="1"/>
    <w:lsdException w:name="annotation reference" w:semiHidden="1"/>
    <w:lsdException w:name="line number"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qFormat="1"/>
    <w:lsdException w:name="Signature" w:semiHidden="1"/>
    <w:lsdException w:name="Default Paragraph Font" w:semiHidden="1" w:uiPriority="1" w:unhideWhenUsed="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qFormat="1"/>
    <w:lsdException w:name="Note Heading" w:semiHidden="1"/>
    <w:lsdException w:name="Strong" w:uiPriority="22" w:qFormat="1"/>
    <w:lsdException w:name="Emphasis"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semiHidden="1" w:uiPriority="40" w:qFormat="1"/>
    <w:lsdException w:name="Bibliography" w:uiPriority="37"/>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Hashtag" w:semiHidden="1"/>
    <w:lsdException w:name="Unresolved Mention" w:semiHidden="1" w:unhideWhenUsed="1"/>
    <w:lsdException w:name="Smart Link" w:semiHidden="1" w:unhideWhenUsed="1"/>
  </w:latentStyles>
  <w:style w:type="paragraph" w:default="1" w:styleId="Standaard">
    <w:name w:val="Normal"/>
    <w:aliases w:val="_standaard"/>
    <w:qFormat/>
    <w:rsid w:val="00611417"/>
    <w:pPr>
      <w:spacing w:line="293" w:lineRule="auto"/>
    </w:pPr>
  </w:style>
  <w:style w:type="paragraph" w:styleId="Kop1">
    <w:name w:val="heading 1"/>
    <w:aliases w:val="_kop 1"/>
    <w:basedOn w:val="Standaard"/>
    <w:next w:val="Standaard"/>
    <w:link w:val="Kop1Char"/>
    <w:uiPriority w:val="14"/>
    <w:qFormat/>
    <w:rsid w:val="00FB70A9"/>
    <w:pPr>
      <w:keepNext/>
      <w:keepLines/>
      <w:numPr>
        <w:numId w:val="41"/>
      </w:numPr>
      <w:pBdr>
        <w:bottom w:val="single" w:sz="8" w:space="5" w:color="F18673" w:themeColor="accent3"/>
      </w:pBdr>
      <w:suppressAutoHyphens/>
      <w:spacing w:before="500" w:after="320" w:line="230" w:lineRule="auto"/>
      <w:outlineLvl w:val="0"/>
    </w:pPr>
    <w:rPr>
      <w:rFonts w:asciiTheme="majorHAnsi" w:eastAsiaTheme="majorEastAsia" w:hAnsiTheme="majorHAnsi" w:cstheme="majorBidi"/>
      <w:b/>
      <w:bCs/>
      <w:color w:val="F18673" w:themeColor="accent3"/>
      <w:spacing w:val="-1"/>
      <w:sz w:val="36"/>
      <w:szCs w:val="36"/>
    </w:rPr>
  </w:style>
  <w:style w:type="paragraph" w:styleId="Kop2">
    <w:name w:val="heading 2"/>
    <w:aliases w:val="_kop 2"/>
    <w:basedOn w:val="Standaard"/>
    <w:next w:val="Standaard"/>
    <w:link w:val="Kop2Char"/>
    <w:uiPriority w:val="14"/>
    <w:qFormat/>
    <w:rsid w:val="00FB70A9"/>
    <w:pPr>
      <w:keepNext/>
      <w:keepLines/>
      <w:numPr>
        <w:ilvl w:val="1"/>
        <w:numId w:val="41"/>
      </w:numPr>
      <w:suppressAutoHyphens/>
      <w:spacing w:before="300" w:after="180" w:line="240" w:lineRule="auto"/>
      <w:outlineLvl w:val="1"/>
    </w:pPr>
    <w:rPr>
      <w:rFonts w:asciiTheme="majorHAnsi" w:eastAsiaTheme="majorEastAsia" w:hAnsiTheme="majorHAnsi" w:cstheme="majorBidi"/>
      <w:b/>
      <w:bCs/>
      <w:color w:val="402A6A" w:themeColor="accent1" w:themeShade="BF"/>
      <w:spacing w:val="-1"/>
      <w:sz w:val="30"/>
      <w:szCs w:val="30"/>
    </w:rPr>
  </w:style>
  <w:style w:type="paragraph" w:styleId="Kop3">
    <w:name w:val="heading 3"/>
    <w:aliases w:val="_kop 3"/>
    <w:basedOn w:val="Standaard"/>
    <w:next w:val="Standaard"/>
    <w:link w:val="Kop3Char"/>
    <w:uiPriority w:val="14"/>
    <w:qFormat/>
    <w:rsid w:val="009613A5"/>
    <w:pPr>
      <w:keepNext/>
      <w:keepLines/>
      <w:numPr>
        <w:ilvl w:val="2"/>
        <w:numId w:val="41"/>
      </w:numPr>
      <w:suppressAutoHyphens/>
      <w:spacing w:before="260" w:after="140" w:line="245" w:lineRule="auto"/>
      <w:outlineLvl w:val="2"/>
    </w:pPr>
    <w:rPr>
      <w:rFonts w:eastAsiaTheme="majorEastAsia" w:cstheme="majorBidi"/>
      <w:b/>
      <w:bCs/>
      <w:color w:val="402A6A" w:themeColor="accent1" w:themeShade="BF"/>
      <w:sz w:val="25"/>
      <w:szCs w:val="25"/>
    </w:rPr>
  </w:style>
  <w:style w:type="paragraph" w:styleId="Kop4">
    <w:name w:val="heading 4"/>
    <w:aliases w:val="_kop 4"/>
    <w:basedOn w:val="Standaard"/>
    <w:next w:val="Standaard"/>
    <w:link w:val="Kop4Char"/>
    <w:uiPriority w:val="14"/>
    <w:qFormat/>
    <w:rsid w:val="00FB70A9"/>
    <w:pPr>
      <w:keepNext/>
      <w:keepLines/>
      <w:numPr>
        <w:ilvl w:val="3"/>
        <w:numId w:val="41"/>
      </w:numPr>
      <w:suppressAutoHyphens/>
      <w:spacing w:before="140" w:after="40" w:line="254" w:lineRule="auto"/>
      <w:outlineLvl w:val="3"/>
    </w:pPr>
    <w:rPr>
      <w:rFonts w:eastAsiaTheme="majorEastAsia" w:cstheme="majorBidi"/>
      <w:b/>
      <w:bCs/>
      <w:color w:val="F18673" w:themeColor="accent3"/>
    </w:rPr>
  </w:style>
  <w:style w:type="paragraph" w:styleId="Kop5">
    <w:name w:val="heading 5"/>
    <w:basedOn w:val="Standaard"/>
    <w:next w:val="Standaard"/>
    <w:link w:val="Kop5Char"/>
    <w:uiPriority w:val="14"/>
    <w:semiHidden/>
    <w:qFormat/>
    <w:rsid w:val="00D50992"/>
    <w:pPr>
      <w:keepNext/>
      <w:keepLines/>
      <w:spacing w:before="80" w:after="40"/>
      <w:outlineLvl w:val="4"/>
    </w:pPr>
    <w:rPr>
      <w:rFonts w:eastAsiaTheme="majorEastAsia" w:cstheme="majorBidi"/>
      <w:color w:val="402A6A" w:themeColor="accent1" w:themeShade="BF"/>
    </w:rPr>
  </w:style>
  <w:style w:type="paragraph" w:styleId="Kop6">
    <w:name w:val="heading 6"/>
    <w:basedOn w:val="Standaard"/>
    <w:next w:val="Standaard"/>
    <w:link w:val="Kop6Char"/>
    <w:uiPriority w:val="14"/>
    <w:semiHidden/>
    <w:qFormat/>
    <w:rsid w:val="00D50992"/>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14"/>
    <w:semiHidden/>
    <w:qFormat/>
    <w:rsid w:val="00D50992"/>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14"/>
    <w:semiHidden/>
    <w:qFormat/>
    <w:rsid w:val="00D50992"/>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14"/>
    <w:semiHidden/>
    <w:qFormat/>
    <w:rsid w:val="00D50992"/>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_kop 1 Char"/>
    <w:basedOn w:val="Standaardalinea-lettertype"/>
    <w:link w:val="Kop1"/>
    <w:uiPriority w:val="14"/>
    <w:rsid w:val="00D30D4D"/>
    <w:rPr>
      <w:rFonts w:asciiTheme="majorHAnsi" w:eastAsiaTheme="majorEastAsia" w:hAnsiTheme="majorHAnsi" w:cstheme="majorBidi"/>
      <w:b/>
      <w:bCs/>
      <w:color w:val="F18673" w:themeColor="accent3"/>
      <w:spacing w:val="-1"/>
      <w:sz w:val="36"/>
      <w:szCs w:val="36"/>
    </w:rPr>
  </w:style>
  <w:style w:type="character" w:customStyle="1" w:styleId="Kop2Char">
    <w:name w:val="Kop 2 Char"/>
    <w:aliases w:val="_kop 2 Char"/>
    <w:basedOn w:val="Standaardalinea-lettertype"/>
    <w:link w:val="Kop2"/>
    <w:uiPriority w:val="14"/>
    <w:rsid w:val="00D30D4D"/>
    <w:rPr>
      <w:rFonts w:asciiTheme="majorHAnsi" w:eastAsiaTheme="majorEastAsia" w:hAnsiTheme="majorHAnsi" w:cstheme="majorBidi"/>
      <w:b/>
      <w:bCs/>
      <w:color w:val="402A6A" w:themeColor="accent1" w:themeShade="BF"/>
      <w:spacing w:val="-1"/>
      <w:sz w:val="30"/>
      <w:szCs w:val="30"/>
    </w:rPr>
  </w:style>
  <w:style w:type="character" w:customStyle="1" w:styleId="Kop3Char">
    <w:name w:val="Kop 3 Char"/>
    <w:aliases w:val="_kop 3 Char"/>
    <w:basedOn w:val="Standaardalinea-lettertype"/>
    <w:link w:val="Kop3"/>
    <w:uiPriority w:val="14"/>
    <w:rsid w:val="00D30D4D"/>
    <w:rPr>
      <w:rFonts w:eastAsiaTheme="majorEastAsia" w:cstheme="majorBidi"/>
      <w:b/>
      <w:bCs/>
      <w:color w:val="402A6A" w:themeColor="accent1" w:themeShade="BF"/>
      <w:sz w:val="25"/>
      <w:szCs w:val="25"/>
    </w:rPr>
  </w:style>
  <w:style w:type="character" w:customStyle="1" w:styleId="Kop4Char">
    <w:name w:val="Kop 4 Char"/>
    <w:aliases w:val="_kop 4 Char"/>
    <w:basedOn w:val="Standaardalinea-lettertype"/>
    <w:link w:val="Kop4"/>
    <w:uiPriority w:val="14"/>
    <w:rsid w:val="00D30D4D"/>
    <w:rPr>
      <w:rFonts w:eastAsiaTheme="majorEastAsia" w:cstheme="majorBidi"/>
      <w:b/>
      <w:bCs/>
      <w:color w:val="F18673" w:themeColor="accent3"/>
    </w:rPr>
  </w:style>
  <w:style w:type="character" w:customStyle="1" w:styleId="Kop5Char">
    <w:name w:val="Kop 5 Char"/>
    <w:basedOn w:val="Standaardalinea-lettertype"/>
    <w:link w:val="Kop5"/>
    <w:uiPriority w:val="14"/>
    <w:semiHidden/>
    <w:rsid w:val="00D30D4D"/>
    <w:rPr>
      <w:rFonts w:eastAsiaTheme="majorEastAsia" w:cstheme="majorBidi"/>
      <w:color w:val="402A6A" w:themeColor="accent1" w:themeShade="BF"/>
    </w:rPr>
  </w:style>
  <w:style w:type="character" w:customStyle="1" w:styleId="Kop6Char">
    <w:name w:val="Kop 6 Char"/>
    <w:basedOn w:val="Standaardalinea-lettertype"/>
    <w:link w:val="Kop6"/>
    <w:uiPriority w:val="14"/>
    <w:semiHidden/>
    <w:rsid w:val="00D30D4D"/>
    <w:rPr>
      <w:rFonts w:eastAsiaTheme="majorEastAsia" w:cstheme="majorBidi"/>
      <w:i/>
      <w:iCs/>
      <w:color w:val="595959" w:themeColor="text1" w:themeTint="A6"/>
    </w:rPr>
  </w:style>
  <w:style w:type="character" w:customStyle="1" w:styleId="Kop7Char">
    <w:name w:val="Kop 7 Char"/>
    <w:basedOn w:val="Standaardalinea-lettertype"/>
    <w:link w:val="Kop7"/>
    <w:uiPriority w:val="14"/>
    <w:semiHidden/>
    <w:rsid w:val="00D30D4D"/>
    <w:rPr>
      <w:rFonts w:eastAsiaTheme="majorEastAsia" w:cstheme="majorBidi"/>
      <w:color w:val="595959" w:themeColor="text1" w:themeTint="A6"/>
    </w:rPr>
  </w:style>
  <w:style w:type="character" w:customStyle="1" w:styleId="Kop8Char">
    <w:name w:val="Kop 8 Char"/>
    <w:basedOn w:val="Standaardalinea-lettertype"/>
    <w:link w:val="Kop8"/>
    <w:uiPriority w:val="14"/>
    <w:semiHidden/>
    <w:rsid w:val="00D30D4D"/>
    <w:rPr>
      <w:rFonts w:eastAsiaTheme="majorEastAsia" w:cstheme="majorBidi"/>
      <w:i/>
      <w:iCs/>
      <w:color w:val="272727" w:themeColor="text1" w:themeTint="D8"/>
    </w:rPr>
  </w:style>
  <w:style w:type="character" w:customStyle="1" w:styleId="Kop9Char">
    <w:name w:val="Kop 9 Char"/>
    <w:basedOn w:val="Standaardalinea-lettertype"/>
    <w:link w:val="Kop9"/>
    <w:uiPriority w:val="14"/>
    <w:semiHidden/>
    <w:rsid w:val="00D30D4D"/>
    <w:rPr>
      <w:rFonts w:eastAsiaTheme="majorEastAsia" w:cstheme="majorBidi"/>
      <w:color w:val="272727" w:themeColor="text1" w:themeTint="D8"/>
    </w:rPr>
  </w:style>
  <w:style w:type="paragraph" w:styleId="Titel">
    <w:name w:val="Title"/>
    <w:aliases w:val="_titel"/>
    <w:basedOn w:val="Standaard"/>
    <w:next w:val="Ondertitel"/>
    <w:link w:val="TitelChar"/>
    <w:uiPriority w:val="19"/>
    <w:qFormat/>
    <w:rsid w:val="00C25748"/>
    <w:pPr>
      <w:suppressAutoHyphens/>
      <w:spacing w:line="226" w:lineRule="auto"/>
      <w:ind w:left="-34" w:right="238"/>
      <w:contextualSpacing/>
    </w:pPr>
    <w:rPr>
      <w:rFonts w:asciiTheme="majorHAnsi" w:eastAsiaTheme="majorEastAsia" w:hAnsiTheme="majorHAnsi" w:cstheme="majorBidi"/>
      <w:b/>
      <w:bCs/>
      <w:color w:val="56398E" w:themeColor="text2"/>
      <w:spacing w:val="-1"/>
      <w:kern w:val="28"/>
      <w:sz w:val="50"/>
      <w:szCs w:val="50"/>
    </w:rPr>
  </w:style>
  <w:style w:type="character" w:customStyle="1" w:styleId="TitelChar">
    <w:name w:val="Titel Char"/>
    <w:aliases w:val="_titel Char"/>
    <w:basedOn w:val="Standaardalinea-lettertype"/>
    <w:link w:val="Titel"/>
    <w:uiPriority w:val="19"/>
    <w:rsid w:val="00D30D4D"/>
    <w:rPr>
      <w:rFonts w:asciiTheme="majorHAnsi" w:eastAsiaTheme="majorEastAsia" w:hAnsiTheme="majorHAnsi" w:cstheme="majorBidi"/>
      <w:b/>
      <w:bCs/>
      <w:color w:val="56398E" w:themeColor="text2"/>
      <w:spacing w:val="-1"/>
      <w:kern w:val="28"/>
      <w:sz w:val="50"/>
      <w:szCs w:val="50"/>
    </w:rPr>
  </w:style>
  <w:style w:type="paragraph" w:styleId="Ondertitel">
    <w:name w:val="Subtitle"/>
    <w:aliases w:val="_ondertitel"/>
    <w:basedOn w:val="Standaard"/>
    <w:link w:val="OndertitelChar"/>
    <w:uiPriority w:val="20"/>
    <w:qFormat/>
    <w:rsid w:val="00BE703C"/>
    <w:pPr>
      <w:numPr>
        <w:ilvl w:val="1"/>
      </w:numPr>
      <w:suppressAutoHyphens/>
      <w:spacing w:before="160" w:line="245" w:lineRule="auto"/>
      <w:ind w:left="-17"/>
      <w:contextualSpacing/>
    </w:pPr>
    <w:rPr>
      <w:rFonts w:eastAsiaTheme="majorEastAsia" w:cstheme="majorBidi"/>
      <w:b/>
      <w:bCs/>
      <w:color w:val="56398E" w:themeColor="text2"/>
      <w:sz w:val="24"/>
      <w:szCs w:val="24"/>
    </w:rPr>
  </w:style>
  <w:style w:type="character" w:customStyle="1" w:styleId="OndertitelChar">
    <w:name w:val="Ondertitel Char"/>
    <w:aliases w:val="_ondertitel Char"/>
    <w:basedOn w:val="Standaardalinea-lettertype"/>
    <w:link w:val="Ondertitel"/>
    <w:uiPriority w:val="20"/>
    <w:rsid w:val="00BE703C"/>
    <w:rPr>
      <w:rFonts w:eastAsiaTheme="majorEastAsia" w:cstheme="majorBidi"/>
      <w:b/>
      <w:bCs/>
      <w:color w:val="56398E" w:themeColor="text2"/>
      <w:sz w:val="24"/>
      <w:szCs w:val="24"/>
    </w:rPr>
  </w:style>
  <w:style w:type="paragraph" w:styleId="Citaat">
    <w:name w:val="Quote"/>
    <w:aliases w:val="_citaat"/>
    <w:basedOn w:val="Standaard"/>
    <w:link w:val="CitaatChar"/>
    <w:uiPriority w:val="11"/>
    <w:qFormat/>
    <w:rsid w:val="00C25748"/>
    <w:pPr>
      <w:pBdr>
        <w:top w:val="single" w:sz="2" w:space="0" w:color="FFFFFF" w:themeColor="background1"/>
        <w:left w:val="single" w:sz="12" w:space="13" w:color="56398E" w:themeColor="text2"/>
        <w:bottom w:val="single" w:sz="2" w:space="0" w:color="FFFFFF" w:themeColor="background1"/>
      </w:pBdr>
      <w:suppressAutoHyphens/>
      <w:spacing w:before="240" w:after="280" w:line="250" w:lineRule="auto"/>
      <w:ind w:left="811"/>
      <w:contextualSpacing/>
    </w:pPr>
    <w:rPr>
      <w:rFonts w:ascii="Cambria" w:hAnsi="Cambria"/>
      <w:color w:val="56398E" w:themeColor="text2"/>
      <w:spacing w:val="-2"/>
      <w:sz w:val="30"/>
      <w:szCs w:val="30"/>
    </w:rPr>
  </w:style>
  <w:style w:type="character" w:customStyle="1" w:styleId="CitaatChar">
    <w:name w:val="Citaat Char"/>
    <w:aliases w:val="_citaat Char"/>
    <w:basedOn w:val="Standaardalinea-lettertype"/>
    <w:link w:val="Citaat"/>
    <w:uiPriority w:val="11"/>
    <w:rsid w:val="00D30D4D"/>
    <w:rPr>
      <w:rFonts w:ascii="Cambria" w:hAnsi="Cambria"/>
      <w:color w:val="56398E" w:themeColor="text2"/>
      <w:spacing w:val="-2"/>
      <w:sz w:val="30"/>
      <w:szCs w:val="30"/>
    </w:rPr>
  </w:style>
  <w:style w:type="paragraph" w:styleId="Lijstalinea">
    <w:name w:val="List Paragraph"/>
    <w:basedOn w:val="Standaard"/>
    <w:uiPriority w:val="40"/>
    <w:semiHidden/>
    <w:qFormat/>
    <w:rsid w:val="00D50992"/>
    <w:pPr>
      <w:ind w:left="720"/>
      <w:contextualSpacing/>
    </w:pPr>
  </w:style>
  <w:style w:type="character" w:styleId="Intensievebenadrukking">
    <w:name w:val="Intense Emphasis"/>
    <w:basedOn w:val="Standaardalinea-lettertype"/>
    <w:uiPriority w:val="40"/>
    <w:semiHidden/>
    <w:qFormat/>
    <w:rsid w:val="00D50992"/>
    <w:rPr>
      <w:i/>
      <w:iCs/>
      <w:color w:val="402A6A" w:themeColor="accent1" w:themeShade="BF"/>
    </w:rPr>
  </w:style>
  <w:style w:type="paragraph" w:styleId="Duidelijkcitaat">
    <w:name w:val="Intense Quote"/>
    <w:basedOn w:val="Standaard"/>
    <w:next w:val="Standaard"/>
    <w:link w:val="DuidelijkcitaatChar"/>
    <w:uiPriority w:val="40"/>
    <w:semiHidden/>
    <w:qFormat/>
    <w:rsid w:val="00D50992"/>
    <w:pPr>
      <w:pBdr>
        <w:top w:val="single" w:sz="4" w:space="10" w:color="402A6A" w:themeColor="accent1" w:themeShade="BF"/>
        <w:bottom w:val="single" w:sz="4" w:space="10" w:color="402A6A" w:themeColor="accent1" w:themeShade="BF"/>
      </w:pBdr>
      <w:spacing w:before="360" w:after="360"/>
      <w:ind w:left="864" w:right="864"/>
      <w:jc w:val="center"/>
    </w:pPr>
    <w:rPr>
      <w:i/>
      <w:iCs/>
      <w:color w:val="402A6A" w:themeColor="accent1" w:themeShade="BF"/>
    </w:rPr>
  </w:style>
  <w:style w:type="character" w:customStyle="1" w:styleId="DuidelijkcitaatChar">
    <w:name w:val="Duidelijk citaat Char"/>
    <w:basedOn w:val="Standaardalinea-lettertype"/>
    <w:link w:val="Duidelijkcitaat"/>
    <w:uiPriority w:val="40"/>
    <w:semiHidden/>
    <w:rsid w:val="00E93272"/>
    <w:rPr>
      <w:i/>
      <w:iCs/>
      <w:color w:val="402A6A" w:themeColor="accent1" w:themeShade="BF"/>
    </w:rPr>
  </w:style>
  <w:style w:type="character" w:styleId="Intensieveverwijzing">
    <w:name w:val="Intense Reference"/>
    <w:basedOn w:val="Standaardalinea-lettertype"/>
    <w:uiPriority w:val="40"/>
    <w:semiHidden/>
    <w:qFormat/>
    <w:rsid w:val="00D50992"/>
    <w:rPr>
      <w:b/>
      <w:bCs/>
      <w:smallCaps/>
      <w:color w:val="402A6A" w:themeColor="accent1" w:themeShade="BF"/>
      <w:spacing w:val="5"/>
    </w:rPr>
  </w:style>
  <w:style w:type="paragraph" w:styleId="Geenafstand">
    <w:name w:val="No Spacing"/>
    <w:uiPriority w:val="99"/>
    <w:semiHidden/>
    <w:qFormat/>
    <w:rsid w:val="008910E6"/>
    <w:pPr>
      <w:spacing w:line="240" w:lineRule="auto"/>
    </w:pPr>
  </w:style>
  <w:style w:type="table" w:styleId="Tabelraster">
    <w:name w:val="Table Grid"/>
    <w:basedOn w:val="Standaardtabel"/>
    <w:uiPriority w:val="39"/>
    <w:rsid w:val="0047557A"/>
    <w:pPr>
      <w:spacing w:line="240" w:lineRule="auto"/>
    </w:pPr>
    <w:tblPr>
      <w:tblBorders>
        <w:top w:val="single" w:sz="4" w:space="0" w:color="56398E" w:themeColor="text2"/>
        <w:left w:val="single" w:sz="4" w:space="0" w:color="56398E" w:themeColor="text2"/>
        <w:bottom w:val="single" w:sz="4" w:space="0" w:color="56398E" w:themeColor="text2"/>
        <w:right w:val="single" w:sz="4" w:space="0" w:color="56398E" w:themeColor="text2"/>
        <w:insideH w:val="single" w:sz="4" w:space="0" w:color="56398E" w:themeColor="text2"/>
        <w:insideV w:val="single" w:sz="4" w:space="0" w:color="56398E" w:themeColor="text2"/>
      </w:tblBorders>
      <w:tblCellMar>
        <w:top w:w="113" w:type="dxa"/>
        <w:left w:w="170" w:type="dxa"/>
        <w:bottom w:w="79" w:type="dxa"/>
        <w:right w:w="142" w:type="dxa"/>
      </w:tblCellMar>
    </w:tblPr>
    <w:tblStylePr w:type="firstRow">
      <w:rPr>
        <w:b/>
        <w:i w:val="0"/>
        <w:color w:val="56398E" w:themeColor="text2"/>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F3E7FF" w:themeFill="background2"/>
      </w:tcPr>
    </w:tblStylePr>
    <w:tblStylePr w:type="lastRow">
      <w:rPr>
        <w:b/>
        <w:i w:val="0"/>
        <w:color w:val="56398E" w:themeColor="text2"/>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F3E7FF" w:themeFill="background2"/>
      </w:tcPr>
    </w:tblStylePr>
    <w:tblStylePr w:type="firstCol">
      <w:rPr>
        <w:b/>
        <w:i w:val="0"/>
      </w:rPr>
    </w:tblStylePr>
    <w:tblStylePr w:type="lastCol">
      <w:rPr>
        <w:b/>
        <w:i w:val="0"/>
      </w:rPr>
    </w:tblStylePr>
  </w:style>
  <w:style w:type="character" w:customStyle="1" w:styleId="laatstetekstregel">
    <w:name w:val="_laatste tekstregel"/>
    <w:basedOn w:val="Standaardalinea-lettertype"/>
    <w:uiPriority w:val="40"/>
    <w:semiHidden/>
    <w:qFormat/>
    <w:rsid w:val="00D6429B"/>
    <w:rPr>
      <w:b/>
      <w:color w:val="00B0F0"/>
    </w:rPr>
  </w:style>
  <w:style w:type="character" w:styleId="Subtielebenadrukking">
    <w:name w:val="Subtle Emphasis"/>
    <w:basedOn w:val="Standaardalinea-lettertype"/>
    <w:uiPriority w:val="40"/>
    <w:semiHidden/>
    <w:qFormat/>
    <w:rsid w:val="00E15BFC"/>
    <w:rPr>
      <w:i/>
      <w:iCs/>
      <w:color w:val="404040" w:themeColor="text1" w:themeTint="BF"/>
    </w:rPr>
  </w:style>
  <w:style w:type="character" w:styleId="Nadruk">
    <w:name w:val="Emphasis"/>
    <w:aliases w:val="_tekstaccent_rood"/>
    <w:basedOn w:val="Standaardalinea-lettertype"/>
    <w:uiPriority w:val="6"/>
    <w:qFormat/>
    <w:rsid w:val="006D26CA"/>
    <w:rPr>
      <w:b/>
      <w:i w:val="0"/>
      <w:iCs/>
      <w:color w:val="F18673" w:themeColor="accent3"/>
    </w:rPr>
  </w:style>
  <w:style w:type="character" w:styleId="Zwaar">
    <w:name w:val="Strong"/>
    <w:aliases w:val="_tekstaccent_paars"/>
    <w:basedOn w:val="Standaardalinea-lettertype"/>
    <w:uiPriority w:val="6"/>
    <w:qFormat/>
    <w:rsid w:val="006D26CA"/>
    <w:rPr>
      <w:b/>
      <w:bCs/>
      <w:color w:val="56398E" w:themeColor="text2"/>
    </w:rPr>
  </w:style>
  <w:style w:type="character" w:styleId="Subtieleverwijzing">
    <w:name w:val="Subtle Reference"/>
    <w:basedOn w:val="Standaardalinea-lettertype"/>
    <w:uiPriority w:val="40"/>
    <w:semiHidden/>
    <w:qFormat/>
    <w:rsid w:val="00E15BFC"/>
    <w:rPr>
      <w:smallCaps/>
      <w:color w:val="5A5A5A" w:themeColor="text1" w:themeTint="A5"/>
    </w:rPr>
  </w:style>
  <w:style w:type="paragraph" w:styleId="Bijschrift">
    <w:name w:val="caption"/>
    <w:aliases w:val="_titel tabel / figuur"/>
    <w:basedOn w:val="Standaard"/>
    <w:next w:val="Standaard"/>
    <w:uiPriority w:val="15"/>
    <w:qFormat/>
    <w:rsid w:val="00C97268"/>
    <w:pPr>
      <w:suppressAutoHyphens/>
      <w:spacing w:before="180" w:after="100" w:line="254" w:lineRule="auto"/>
      <w:contextualSpacing/>
    </w:pPr>
    <w:rPr>
      <w:b/>
      <w:bCs/>
      <w:color w:val="56398E" w:themeColor="text2"/>
      <w:sz w:val="22"/>
      <w:szCs w:val="22"/>
      <w:lang w:val="fr-FR"/>
    </w:rPr>
  </w:style>
  <w:style w:type="paragraph" w:styleId="Bibliografie">
    <w:name w:val="Bibliography"/>
    <w:basedOn w:val="Standaard"/>
    <w:next w:val="Standaard"/>
    <w:uiPriority w:val="40"/>
    <w:semiHidden/>
    <w:rsid w:val="00E15BFC"/>
  </w:style>
  <w:style w:type="paragraph" w:styleId="Inhopg1">
    <w:name w:val="toc 1"/>
    <w:basedOn w:val="Standaard"/>
    <w:next w:val="Standaard"/>
    <w:autoRedefine/>
    <w:uiPriority w:val="39"/>
    <w:semiHidden/>
    <w:rsid w:val="00E15BFC"/>
    <w:pPr>
      <w:spacing w:after="100"/>
    </w:pPr>
  </w:style>
  <w:style w:type="paragraph" w:styleId="Inhopg2">
    <w:name w:val="toc 2"/>
    <w:basedOn w:val="Standaard"/>
    <w:next w:val="Standaard"/>
    <w:autoRedefine/>
    <w:uiPriority w:val="39"/>
    <w:semiHidden/>
    <w:rsid w:val="00E15BFC"/>
    <w:pPr>
      <w:spacing w:after="100"/>
      <w:ind w:left="200"/>
    </w:pPr>
  </w:style>
  <w:style w:type="paragraph" w:styleId="Inhopg3">
    <w:name w:val="toc 3"/>
    <w:basedOn w:val="Standaard"/>
    <w:next w:val="Standaard"/>
    <w:autoRedefine/>
    <w:uiPriority w:val="39"/>
    <w:semiHidden/>
    <w:rsid w:val="00E15BFC"/>
    <w:pPr>
      <w:spacing w:after="100"/>
      <w:ind w:left="400"/>
    </w:pPr>
  </w:style>
  <w:style w:type="paragraph" w:styleId="Inhopg4">
    <w:name w:val="toc 4"/>
    <w:basedOn w:val="Standaard"/>
    <w:next w:val="Standaard"/>
    <w:autoRedefine/>
    <w:uiPriority w:val="39"/>
    <w:semiHidden/>
    <w:rsid w:val="00E15BFC"/>
    <w:pPr>
      <w:spacing w:after="100"/>
      <w:ind w:left="600"/>
    </w:pPr>
  </w:style>
  <w:style w:type="paragraph" w:styleId="Inhopg5">
    <w:name w:val="toc 5"/>
    <w:basedOn w:val="Standaard"/>
    <w:next w:val="Standaard"/>
    <w:autoRedefine/>
    <w:uiPriority w:val="39"/>
    <w:semiHidden/>
    <w:rsid w:val="00E15BFC"/>
    <w:pPr>
      <w:spacing w:after="100"/>
      <w:ind w:left="800"/>
    </w:pPr>
  </w:style>
  <w:style w:type="paragraph" w:styleId="Inhopg6">
    <w:name w:val="toc 6"/>
    <w:basedOn w:val="Standaard"/>
    <w:next w:val="Standaard"/>
    <w:autoRedefine/>
    <w:uiPriority w:val="39"/>
    <w:semiHidden/>
    <w:rsid w:val="00E15BFC"/>
    <w:pPr>
      <w:spacing w:after="100"/>
      <w:ind w:left="1000"/>
    </w:pPr>
  </w:style>
  <w:style w:type="paragraph" w:styleId="Inhopg7">
    <w:name w:val="toc 7"/>
    <w:basedOn w:val="Standaard"/>
    <w:next w:val="Standaard"/>
    <w:autoRedefine/>
    <w:uiPriority w:val="39"/>
    <w:semiHidden/>
    <w:rsid w:val="00E15BFC"/>
    <w:pPr>
      <w:spacing w:after="100"/>
      <w:ind w:left="1200"/>
    </w:pPr>
  </w:style>
  <w:style w:type="paragraph" w:styleId="Inhopg8">
    <w:name w:val="toc 8"/>
    <w:basedOn w:val="Standaard"/>
    <w:next w:val="Standaard"/>
    <w:autoRedefine/>
    <w:uiPriority w:val="39"/>
    <w:semiHidden/>
    <w:rsid w:val="00E15BFC"/>
    <w:pPr>
      <w:spacing w:after="100"/>
      <w:ind w:left="1400"/>
    </w:pPr>
  </w:style>
  <w:style w:type="paragraph" w:styleId="Inhopg9">
    <w:name w:val="toc 9"/>
    <w:basedOn w:val="Standaard"/>
    <w:next w:val="Standaard"/>
    <w:autoRedefine/>
    <w:uiPriority w:val="39"/>
    <w:semiHidden/>
    <w:rsid w:val="00E15BFC"/>
    <w:pPr>
      <w:spacing w:after="100"/>
      <w:ind w:left="1600"/>
    </w:pPr>
  </w:style>
  <w:style w:type="paragraph" w:styleId="Kopvaninhoudsopgave">
    <w:name w:val="TOC Heading"/>
    <w:basedOn w:val="Kop1"/>
    <w:next w:val="Standaard"/>
    <w:uiPriority w:val="39"/>
    <w:semiHidden/>
    <w:qFormat/>
    <w:rsid w:val="00E15BFC"/>
    <w:pPr>
      <w:spacing w:before="240" w:after="0"/>
      <w:outlineLvl w:val="9"/>
    </w:pPr>
    <w:rPr>
      <w:sz w:val="32"/>
      <w:szCs w:val="32"/>
    </w:rPr>
  </w:style>
  <w:style w:type="paragraph" w:styleId="Aanhef">
    <w:name w:val="Salutation"/>
    <w:basedOn w:val="Standaard"/>
    <w:next w:val="Standaard"/>
    <w:link w:val="AanhefChar"/>
    <w:uiPriority w:val="22"/>
    <w:semiHidden/>
    <w:rsid w:val="00E15BFC"/>
  </w:style>
  <w:style w:type="character" w:customStyle="1" w:styleId="AanhefChar">
    <w:name w:val="Aanhef Char"/>
    <w:basedOn w:val="Standaardalinea-lettertype"/>
    <w:link w:val="Aanhef"/>
    <w:uiPriority w:val="22"/>
    <w:semiHidden/>
    <w:rsid w:val="00E93272"/>
  </w:style>
  <w:style w:type="paragraph" w:styleId="Afsluiting">
    <w:name w:val="Closing"/>
    <w:basedOn w:val="Standaard"/>
    <w:link w:val="AfsluitingChar"/>
    <w:uiPriority w:val="22"/>
    <w:semiHidden/>
    <w:rsid w:val="00E15BFC"/>
    <w:pPr>
      <w:spacing w:line="240" w:lineRule="auto"/>
      <w:ind w:left="4252"/>
    </w:pPr>
  </w:style>
  <w:style w:type="character" w:customStyle="1" w:styleId="AfsluitingChar">
    <w:name w:val="Afsluiting Char"/>
    <w:basedOn w:val="Standaardalinea-lettertype"/>
    <w:link w:val="Afsluiting"/>
    <w:uiPriority w:val="22"/>
    <w:semiHidden/>
    <w:rsid w:val="00E93272"/>
  </w:style>
  <w:style w:type="paragraph" w:styleId="Afzender">
    <w:name w:val="envelope return"/>
    <w:basedOn w:val="Standaard"/>
    <w:uiPriority w:val="22"/>
    <w:semiHidden/>
    <w:rsid w:val="00E15BFC"/>
    <w:pPr>
      <w:spacing w:line="240" w:lineRule="auto"/>
    </w:pPr>
    <w:rPr>
      <w:rFonts w:asciiTheme="majorHAnsi" w:eastAsiaTheme="majorEastAsia" w:hAnsiTheme="majorHAnsi" w:cstheme="majorBidi"/>
    </w:rPr>
  </w:style>
  <w:style w:type="paragraph" w:styleId="Bloktekst">
    <w:name w:val="Block Text"/>
    <w:aliases w:val="_kader_tekst"/>
    <w:basedOn w:val="Standaard"/>
    <w:uiPriority w:val="7"/>
    <w:rsid w:val="00C97268"/>
    <w:pPr>
      <w:pBdr>
        <w:top w:val="single" w:sz="12" w:space="18" w:color="D8C88F" w:themeColor="accent5"/>
        <w:left w:val="single" w:sz="12" w:space="21" w:color="D8C88F" w:themeColor="accent5"/>
        <w:bottom w:val="single" w:sz="12" w:space="16" w:color="D8C88F" w:themeColor="accent5"/>
        <w:right w:val="single" w:sz="12" w:space="19" w:color="D8C88F" w:themeColor="accent5"/>
      </w:pBdr>
      <w:spacing w:before="74" w:after="74"/>
      <w:ind w:left="482" w:right="442"/>
    </w:pPr>
    <w:rPr>
      <w:rFonts w:eastAsiaTheme="minorEastAsia"/>
    </w:rPr>
  </w:style>
  <w:style w:type="paragraph" w:styleId="Datum">
    <w:name w:val="Date"/>
    <w:aliases w:val="_datum"/>
    <w:basedOn w:val="Standaard"/>
    <w:link w:val="DatumChar"/>
    <w:uiPriority w:val="21"/>
    <w:rsid w:val="0085179B"/>
    <w:pPr>
      <w:pBdr>
        <w:top w:val="single" w:sz="2" w:space="0" w:color="FFFFFF" w:themeColor="background1"/>
        <w:left w:val="single" w:sz="12" w:space="9" w:color="D8C88F" w:themeColor="accent5"/>
        <w:bottom w:val="single" w:sz="2" w:space="0" w:color="FFFFFF" w:themeColor="background1"/>
      </w:pBdr>
      <w:suppressAutoHyphens/>
      <w:spacing w:before="234" w:after="530" w:line="262" w:lineRule="auto"/>
      <w:ind w:left="238"/>
      <w:contextualSpacing/>
    </w:pPr>
    <w:rPr>
      <w:sz w:val="16"/>
      <w:szCs w:val="16"/>
    </w:rPr>
  </w:style>
  <w:style w:type="character" w:customStyle="1" w:styleId="DatumChar">
    <w:name w:val="Datum Char"/>
    <w:aliases w:val="_datum Char"/>
    <w:basedOn w:val="Standaardalinea-lettertype"/>
    <w:link w:val="Datum"/>
    <w:uiPriority w:val="21"/>
    <w:rsid w:val="0085179B"/>
    <w:rPr>
      <w:sz w:val="16"/>
      <w:szCs w:val="16"/>
    </w:rPr>
  </w:style>
  <w:style w:type="character" w:styleId="Eindnootmarkering">
    <w:name w:val="endnote reference"/>
    <w:aliases w:val="_eindnootmarkering"/>
    <w:basedOn w:val="Voetnootmarkering"/>
    <w:uiPriority w:val="40"/>
    <w:semiHidden/>
    <w:rsid w:val="00EA0867"/>
    <w:rPr>
      <w:b/>
      <w:color w:val="F18673" w:themeColor="accent3"/>
      <w:vertAlign w:val="superscript"/>
    </w:rPr>
  </w:style>
  <w:style w:type="paragraph" w:styleId="Eindnoottekst">
    <w:name w:val="endnote text"/>
    <w:aliases w:val="_eindnoottekst"/>
    <w:basedOn w:val="Voetnoottekst"/>
    <w:link w:val="EindnoottekstChar"/>
    <w:uiPriority w:val="40"/>
    <w:semiHidden/>
    <w:rsid w:val="00EA0867"/>
  </w:style>
  <w:style w:type="character" w:customStyle="1" w:styleId="EindnoottekstChar">
    <w:name w:val="Eindnoottekst Char"/>
    <w:aliases w:val="_eindnoottekst Char"/>
    <w:basedOn w:val="Standaardalinea-lettertype"/>
    <w:link w:val="Eindnoottekst"/>
    <w:uiPriority w:val="40"/>
    <w:semiHidden/>
    <w:rsid w:val="00E93272"/>
    <w:rPr>
      <w:sz w:val="14"/>
    </w:rPr>
  </w:style>
  <w:style w:type="character" w:styleId="GevolgdeHyperlink">
    <w:name w:val="FollowedHyperlink"/>
    <w:aliases w:val="_gevolgdeHyperlink"/>
    <w:basedOn w:val="Standaardalinea-lettertype"/>
    <w:uiPriority w:val="40"/>
    <w:semiHidden/>
    <w:rsid w:val="00EA0867"/>
    <w:rPr>
      <w:color w:val="000000" w:themeColor="followedHyperlink"/>
      <w:u w:val="single"/>
    </w:rPr>
  </w:style>
  <w:style w:type="paragraph" w:styleId="HTML-adres">
    <w:name w:val="HTML Address"/>
    <w:basedOn w:val="Standaard"/>
    <w:link w:val="HTML-adresChar"/>
    <w:uiPriority w:val="40"/>
    <w:semiHidden/>
    <w:rsid w:val="00EA0867"/>
    <w:pPr>
      <w:spacing w:line="240" w:lineRule="auto"/>
    </w:pPr>
    <w:rPr>
      <w:i/>
      <w:iCs/>
    </w:rPr>
  </w:style>
  <w:style w:type="character" w:customStyle="1" w:styleId="HTML-adresChar">
    <w:name w:val="HTML-adres Char"/>
    <w:basedOn w:val="Standaardalinea-lettertype"/>
    <w:link w:val="HTML-adres"/>
    <w:uiPriority w:val="40"/>
    <w:semiHidden/>
    <w:rsid w:val="00E93272"/>
    <w:rPr>
      <w:i/>
      <w:iCs/>
    </w:rPr>
  </w:style>
  <w:style w:type="character" w:styleId="Hyperlink">
    <w:name w:val="Hyperlink"/>
    <w:aliases w:val="_hyperlink"/>
    <w:basedOn w:val="Standaardalinea-lettertype"/>
    <w:uiPriority w:val="40"/>
    <w:semiHidden/>
    <w:rsid w:val="00EA0867"/>
    <w:rPr>
      <w:color w:val="000000" w:themeColor="hyperlink"/>
      <w:u w:val="single"/>
    </w:rPr>
  </w:style>
  <w:style w:type="paragraph" w:styleId="Koptekst">
    <w:name w:val="header"/>
    <w:aliases w:val="_koptekst"/>
    <w:basedOn w:val="Standaard"/>
    <w:link w:val="KoptekstChar"/>
    <w:uiPriority w:val="40"/>
    <w:semiHidden/>
    <w:rsid w:val="006B4603"/>
    <w:pPr>
      <w:tabs>
        <w:tab w:val="center" w:pos="4536"/>
        <w:tab w:val="right" w:pos="9072"/>
      </w:tabs>
      <w:spacing w:after="102" w:line="240" w:lineRule="auto"/>
    </w:pPr>
  </w:style>
  <w:style w:type="character" w:customStyle="1" w:styleId="KoptekstChar">
    <w:name w:val="Koptekst Char"/>
    <w:aliases w:val="_koptekst Char"/>
    <w:basedOn w:val="Standaardalinea-lettertype"/>
    <w:link w:val="Koptekst"/>
    <w:uiPriority w:val="40"/>
    <w:semiHidden/>
    <w:rsid w:val="00E93272"/>
  </w:style>
  <w:style w:type="paragraph" w:styleId="Lijstmetafbeeldingen">
    <w:name w:val="table of figures"/>
    <w:basedOn w:val="Standaard"/>
    <w:next w:val="Standaard"/>
    <w:uiPriority w:val="40"/>
    <w:semiHidden/>
    <w:rsid w:val="00EA0867"/>
  </w:style>
  <w:style w:type="character" w:styleId="Paginanummer">
    <w:name w:val="page number"/>
    <w:aliases w:val="_paginanummer"/>
    <w:basedOn w:val="Standaardalinea-lettertype"/>
    <w:uiPriority w:val="40"/>
    <w:semiHidden/>
    <w:rsid w:val="004E233A"/>
    <w:rPr>
      <w:b/>
      <w:color w:val="56398E" w:themeColor="text2"/>
    </w:rPr>
  </w:style>
  <w:style w:type="paragraph" w:styleId="Plattetekst">
    <w:name w:val="Body Text"/>
    <w:basedOn w:val="Standaard"/>
    <w:link w:val="PlattetekstChar"/>
    <w:uiPriority w:val="99"/>
    <w:semiHidden/>
    <w:rsid w:val="00EA0867"/>
    <w:pPr>
      <w:spacing w:after="120"/>
    </w:pPr>
  </w:style>
  <w:style w:type="character" w:customStyle="1" w:styleId="PlattetekstChar">
    <w:name w:val="Platte tekst Char"/>
    <w:basedOn w:val="Standaardalinea-lettertype"/>
    <w:link w:val="Plattetekst"/>
    <w:uiPriority w:val="99"/>
    <w:semiHidden/>
    <w:rsid w:val="00E93272"/>
  </w:style>
  <w:style w:type="paragraph" w:styleId="Plattetekst2">
    <w:name w:val="Body Text 2"/>
    <w:basedOn w:val="Standaard"/>
    <w:link w:val="Plattetekst2Char"/>
    <w:uiPriority w:val="99"/>
    <w:semiHidden/>
    <w:rsid w:val="00F12511"/>
    <w:pPr>
      <w:spacing w:after="120" w:line="480" w:lineRule="auto"/>
    </w:pPr>
  </w:style>
  <w:style w:type="character" w:customStyle="1" w:styleId="Plattetekst2Char">
    <w:name w:val="Platte tekst 2 Char"/>
    <w:basedOn w:val="Standaardalinea-lettertype"/>
    <w:link w:val="Plattetekst2"/>
    <w:uiPriority w:val="99"/>
    <w:semiHidden/>
    <w:rsid w:val="00E93272"/>
  </w:style>
  <w:style w:type="paragraph" w:styleId="Plattetekst3">
    <w:name w:val="Body Text 3"/>
    <w:basedOn w:val="Standaard"/>
    <w:link w:val="Plattetekst3Char"/>
    <w:uiPriority w:val="99"/>
    <w:semiHidden/>
    <w:rsid w:val="00EA0867"/>
    <w:pPr>
      <w:spacing w:after="120"/>
    </w:pPr>
    <w:rPr>
      <w:sz w:val="16"/>
      <w:szCs w:val="16"/>
    </w:rPr>
  </w:style>
  <w:style w:type="character" w:customStyle="1" w:styleId="Plattetekst3Char">
    <w:name w:val="Platte tekst 3 Char"/>
    <w:basedOn w:val="Standaardalinea-lettertype"/>
    <w:link w:val="Plattetekst3"/>
    <w:uiPriority w:val="99"/>
    <w:semiHidden/>
    <w:rsid w:val="00E93272"/>
    <w:rPr>
      <w:sz w:val="16"/>
      <w:szCs w:val="16"/>
    </w:rPr>
  </w:style>
  <w:style w:type="paragraph" w:styleId="Platteteksteersteinspringing">
    <w:name w:val="Body Text First Indent"/>
    <w:basedOn w:val="Plattetekst"/>
    <w:link w:val="PlatteteksteersteinspringingChar"/>
    <w:uiPriority w:val="99"/>
    <w:semiHidden/>
    <w:rsid w:val="00EA0867"/>
    <w:pPr>
      <w:spacing w:after="0"/>
      <w:ind w:firstLine="360"/>
    </w:pPr>
  </w:style>
  <w:style w:type="character" w:customStyle="1" w:styleId="PlatteteksteersteinspringingChar">
    <w:name w:val="Platte tekst eerste inspringing Char"/>
    <w:basedOn w:val="PlattetekstChar"/>
    <w:link w:val="Platteteksteersteinspringing"/>
    <w:uiPriority w:val="99"/>
    <w:semiHidden/>
    <w:rsid w:val="00E93272"/>
  </w:style>
  <w:style w:type="paragraph" w:styleId="Plattetekstinspringen">
    <w:name w:val="Body Text Indent"/>
    <w:basedOn w:val="Standaard"/>
    <w:link w:val="PlattetekstinspringenChar"/>
    <w:uiPriority w:val="99"/>
    <w:semiHidden/>
    <w:rsid w:val="00EA0867"/>
    <w:pPr>
      <w:spacing w:after="120"/>
      <w:ind w:left="283"/>
    </w:pPr>
  </w:style>
  <w:style w:type="character" w:customStyle="1" w:styleId="PlattetekstinspringenChar">
    <w:name w:val="Platte tekst inspringen Char"/>
    <w:basedOn w:val="Standaardalinea-lettertype"/>
    <w:link w:val="Plattetekstinspringen"/>
    <w:uiPriority w:val="99"/>
    <w:semiHidden/>
    <w:rsid w:val="00E93272"/>
  </w:style>
  <w:style w:type="paragraph" w:styleId="Platteteksteersteinspringing2">
    <w:name w:val="Body Text First Indent 2"/>
    <w:basedOn w:val="Plattetekstinspringen"/>
    <w:link w:val="Platteteksteersteinspringing2Char"/>
    <w:uiPriority w:val="99"/>
    <w:semiHidden/>
    <w:rsid w:val="00EA0867"/>
    <w:pPr>
      <w:spacing w:after="0"/>
      <w:ind w:left="360" w:firstLine="360"/>
    </w:pPr>
  </w:style>
  <w:style w:type="character" w:customStyle="1" w:styleId="Platteteksteersteinspringing2Char">
    <w:name w:val="Platte tekst eerste inspringing 2 Char"/>
    <w:basedOn w:val="PlattetekstinspringenChar"/>
    <w:link w:val="Platteteksteersteinspringing2"/>
    <w:uiPriority w:val="99"/>
    <w:semiHidden/>
    <w:rsid w:val="00E93272"/>
  </w:style>
  <w:style w:type="paragraph" w:styleId="Plattetekstinspringen2">
    <w:name w:val="Body Text Indent 2"/>
    <w:basedOn w:val="Standaard"/>
    <w:link w:val="Plattetekstinspringen2Char"/>
    <w:uiPriority w:val="99"/>
    <w:semiHidden/>
    <w:rsid w:val="00EA0867"/>
    <w:pPr>
      <w:spacing w:after="120" w:line="480" w:lineRule="auto"/>
      <w:ind w:left="283"/>
    </w:pPr>
  </w:style>
  <w:style w:type="character" w:customStyle="1" w:styleId="Plattetekstinspringen2Char">
    <w:name w:val="Platte tekst inspringen 2 Char"/>
    <w:basedOn w:val="Standaardalinea-lettertype"/>
    <w:link w:val="Plattetekstinspringen2"/>
    <w:uiPriority w:val="99"/>
    <w:semiHidden/>
    <w:rsid w:val="00E93272"/>
  </w:style>
  <w:style w:type="paragraph" w:styleId="Plattetekstinspringen3">
    <w:name w:val="Body Text Indent 3"/>
    <w:basedOn w:val="Standaard"/>
    <w:link w:val="Plattetekstinspringen3Char"/>
    <w:uiPriority w:val="99"/>
    <w:semiHidden/>
    <w:rsid w:val="00EA0867"/>
    <w:pPr>
      <w:spacing w:after="120"/>
      <w:ind w:left="283"/>
    </w:pPr>
    <w:rPr>
      <w:sz w:val="16"/>
      <w:szCs w:val="16"/>
    </w:rPr>
  </w:style>
  <w:style w:type="character" w:customStyle="1" w:styleId="Plattetekstinspringen3Char">
    <w:name w:val="Platte tekst inspringen 3 Char"/>
    <w:basedOn w:val="Standaardalinea-lettertype"/>
    <w:link w:val="Plattetekstinspringen3"/>
    <w:uiPriority w:val="99"/>
    <w:semiHidden/>
    <w:rsid w:val="00E93272"/>
    <w:rPr>
      <w:sz w:val="16"/>
      <w:szCs w:val="16"/>
    </w:rPr>
  </w:style>
  <w:style w:type="character" w:styleId="Slimmehyperlink">
    <w:name w:val="Smart Hyperlink"/>
    <w:aliases w:val="_slimme hyperlink"/>
    <w:basedOn w:val="Hyperlink"/>
    <w:uiPriority w:val="40"/>
    <w:semiHidden/>
    <w:rsid w:val="00305F96"/>
    <w:rPr>
      <w:color w:val="000000" w:themeColor="hyperlink"/>
      <w:u w:val="single"/>
    </w:rPr>
  </w:style>
  <w:style w:type="character" w:customStyle="1" w:styleId="SmartLink1">
    <w:name w:val="SmartLink1"/>
    <w:aliases w:val="_smartLink"/>
    <w:basedOn w:val="Standaardalinea-lettertype"/>
    <w:uiPriority w:val="40"/>
    <w:semiHidden/>
    <w:rsid w:val="00305F96"/>
    <w:rPr>
      <w:color w:val="auto"/>
      <w:u w:val="single"/>
      <w:shd w:val="clear" w:color="auto" w:fill="F3F2F1"/>
    </w:rPr>
  </w:style>
  <w:style w:type="character" w:styleId="Tekstvantijdelijkeaanduiding">
    <w:name w:val="Placeholder Text"/>
    <w:basedOn w:val="Standaardalinea-lettertype"/>
    <w:uiPriority w:val="99"/>
    <w:rsid w:val="00EA0867"/>
    <w:rPr>
      <w:color w:val="666666"/>
    </w:rPr>
  </w:style>
  <w:style w:type="character" w:styleId="Voetnootmarkering">
    <w:name w:val="footnote reference"/>
    <w:aliases w:val="_voetnootmarkering"/>
    <w:basedOn w:val="Standaardalinea-lettertype"/>
    <w:uiPriority w:val="40"/>
    <w:semiHidden/>
    <w:rsid w:val="00E27B11"/>
    <w:rPr>
      <w:b/>
      <w:color w:val="F18673" w:themeColor="accent3"/>
      <w:vertAlign w:val="superscript"/>
    </w:rPr>
  </w:style>
  <w:style w:type="paragraph" w:styleId="Voetnoottekst">
    <w:name w:val="footnote text"/>
    <w:aliases w:val="_voetnoottekst"/>
    <w:basedOn w:val="Standaard"/>
    <w:link w:val="VoetnoottekstChar"/>
    <w:uiPriority w:val="40"/>
    <w:semiHidden/>
    <w:rsid w:val="00E27B11"/>
    <w:pPr>
      <w:spacing w:line="200" w:lineRule="exact"/>
    </w:pPr>
    <w:rPr>
      <w:sz w:val="14"/>
    </w:rPr>
  </w:style>
  <w:style w:type="character" w:customStyle="1" w:styleId="VoetnoottekstChar">
    <w:name w:val="Voetnoottekst Char"/>
    <w:aliases w:val="_voetnoottekst Char"/>
    <w:basedOn w:val="Standaardalinea-lettertype"/>
    <w:link w:val="Voetnoottekst"/>
    <w:uiPriority w:val="40"/>
    <w:semiHidden/>
    <w:rsid w:val="00E93272"/>
    <w:rPr>
      <w:sz w:val="14"/>
    </w:rPr>
  </w:style>
  <w:style w:type="paragraph" w:customStyle="1" w:styleId="documentstructuur">
    <w:name w:val="——  documentstructuur  ———————————"/>
    <w:basedOn w:val="Standaard"/>
    <w:uiPriority w:val="14"/>
    <w:qFormat/>
    <w:rsid w:val="00563EDD"/>
    <w:rPr>
      <w:color w:val="FFFFFF" w:themeColor="background1"/>
      <w:sz w:val="21"/>
      <w:shd w:val="clear" w:color="auto" w:fill="000000" w:themeFill="text1"/>
    </w:rPr>
  </w:style>
  <w:style w:type="paragraph" w:customStyle="1" w:styleId="nadruk0">
    <w:name w:val="——  nadruk  —————————————————"/>
    <w:basedOn w:val="documentstructuur"/>
    <w:uiPriority w:val="5"/>
    <w:qFormat/>
    <w:rsid w:val="007615E4"/>
  </w:style>
  <w:style w:type="paragraph" w:customStyle="1" w:styleId="tabelfiguurbijschrift">
    <w:name w:val="——  tabel / figuur / bijschrift  —————————"/>
    <w:basedOn w:val="nadruk0"/>
    <w:uiPriority w:val="15"/>
    <w:semiHidden/>
    <w:qFormat/>
    <w:rsid w:val="007615E4"/>
  </w:style>
  <w:style w:type="paragraph" w:customStyle="1" w:styleId="brief">
    <w:name w:val="——  brief  ——————————————————"/>
    <w:basedOn w:val="tabelfiguurbijschrift"/>
    <w:uiPriority w:val="18"/>
    <w:semiHidden/>
    <w:qFormat/>
    <w:rsid w:val="001939F0"/>
  </w:style>
  <w:style w:type="paragraph" w:customStyle="1" w:styleId="nota">
    <w:name w:val="——  nota  ——————————————————"/>
    <w:basedOn w:val="brief"/>
    <w:uiPriority w:val="18"/>
    <w:qFormat/>
    <w:rsid w:val="001939F0"/>
  </w:style>
  <w:style w:type="paragraph" w:customStyle="1" w:styleId="dossier">
    <w:name w:val="——  dossier  —————————————————"/>
    <w:basedOn w:val="nota"/>
    <w:uiPriority w:val="18"/>
    <w:semiHidden/>
    <w:qFormat/>
    <w:rsid w:val="001939F0"/>
  </w:style>
  <w:style w:type="paragraph" w:customStyle="1" w:styleId="eindeNaDP">
    <w:name w:val="——  einde NaDP  ———————————————"/>
    <w:basedOn w:val="dossier"/>
    <w:uiPriority w:val="41"/>
    <w:semiHidden/>
    <w:qFormat/>
    <w:rsid w:val="001939F0"/>
  </w:style>
  <w:style w:type="paragraph" w:styleId="Voettekst">
    <w:name w:val="footer"/>
    <w:aliases w:val="_voettekst"/>
    <w:basedOn w:val="Standaard"/>
    <w:link w:val="VoettekstChar"/>
    <w:uiPriority w:val="40"/>
    <w:semiHidden/>
    <w:rsid w:val="004E233A"/>
    <w:pPr>
      <w:tabs>
        <w:tab w:val="center" w:pos="4536"/>
        <w:tab w:val="right" w:pos="9072"/>
      </w:tabs>
      <w:spacing w:line="200" w:lineRule="exact"/>
      <w:jc w:val="right"/>
    </w:pPr>
    <w:rPr>
      <w:sz w:val="16"/>
      <w:szCs w:val="16"/>
    </w:rPr>
  </w:style>
  <w:style w:type="character" w:customStyle="1" w:styleId="VoettekstChar">
    <w:name w:val="Voettekst Char"/>
    <w:aliases w:val="_voettekst Char"/>
    <w:basedOn w:val="Standaardalinea-lettertype"/>
    <w:link w:val="Voettekst"/>
    <w:uiPriority w:val="40"/>
    <w:semiHidden/>
    <w:rsid w:val="00E93272"/>
    <w:rPr>
      <w:sz w:val="16"/>
      <w:szCs w:val="16"/>
    </w:rPr>
  </w:style>
  <w:style w:type="paragraph" w:customStyle="1" w:styleId="voettekstTablereturnBelow">
    <w:name w:val="_voettekstTable_returnBelow"/>
    <w:basedOn w:val="Voettekst"/>
    <w:uiPriority w:val="40"/>
    <w:semiHidden/>
    <w:qFormat/>
    <w:rsid w:val="004E233A"/>
    <w:pPr>
      <w:spacing w:line="240" w:lineRule="auto"/>
    </w:pPr>
    <w:rPr>
      <w:sz w:val="4"/>
    </w:rPr>
  </w:style>
  <w:style w:type="paragraph" w:customStyle="1" w:styleId="voettekstTablespacerAbove">
    <w:name w:val="_voettekstTable_spacerAbove"/>
    <w:basedOn w:val="Voettekst"/>
    <w:uiPriority w:val="40"/>
    <w:semiHidden/>
    <w:qFormat/>
    <w:rsid w:val="006F3DDC"/>
    <w:pPr>
      <w:spacing w:before="190" w:after="190"/>
    </w:pPr>
  </w:style>
  <w:style w:type="character" w:customStyle="1" w:styleId="voettekstseparator">
    <w:name w:val="_voettekst_separator"/>
    <w:basedOn w:val="Standaardalinea-lettertype"/>
    <w:uiPriority w:val="40"/>
    <w:semiHidden/>
    <w:qFormat/>
    <w:rsid w:val="004E233A"/>
    <w:rPr>
      <w:b/>
      <w:color w:val="D8C88F" w:themeColor="accent5"/>
    </w:rPr>
  </w:style>
  <w:style w:type="paragraph" w:customStyle="1" w:styleId="voetnootscheiding">
    <w:name w:val="_voetnootscheiding"/>
    <w:basedOn w:val="Standaard"/>
    <w:uiPriority w:val="40"/>
    <w:semiHidden/>
    <w:qFormat/>
    <w:rsid w:val="002D7EF8"/>
    <w:pPr>
      <w:pBdr>
        <w:bottom w:val="single" w:sz="4" w:space="1" w:color="56398E" w:themeColor="text2"/>
      </w:pBdr>
      <w:spacing w:before="360" w:after="180" w:line="240" w:lineRule="auto"/>
    </w:pPr>
    <w:rPr>
      <w:sz w:val="4"/>
    </w:rPr>
  </w:style>
  <w:style w:type="paragraph" w:customStyle="1" w:styleId="voetnootvervolg">
    <w:name w:val="_voetnootvervolg"/>
    <w:basedOn w:val="Standaard"/>
    <w:uiPriority w:val="40"/>
    <w:semiHidden/>
    <w:qFormat/>
    <w:rsid w:val="002702B7"/>
    <w:pPr>
      <w:spacing w:line="240" w:lineRule="auto"/>
    </w:pPr>
    <w:rPr>
      <w:sz w:val="4"/>
      <w:szCs w:val="4"/>
    </w:rPr>
  </w:style>
  <w:style w:type="paragraph" w:customStyle="1" w:styleId="lijstopsom1">
    <w:name w:val="_lijst_opsom.1"/>
    <w:basedOn w:val="Standaard"/>
    <w:uiPriority w:val="1"/>
    <w:qFormat/>
    <w:rsid w:val="00611417"/>
    <w:pPr>
      <w:numPr>
        <w:numId w:val="40"/>
      </w:numPr>
      <w:spacing w:before="80"/>
      <w:contextualSpacing/>
    </w:pPr>
  </w:style>
  <w:style w:type="paragraph" w:customStyle="1" w:styleId="lijstvervolg1">
    <w:name w:val="_lijst_vervolg.1"/>
    <w:basedOn w:val="Standaard"/>
    <w:uiPriority w:val="2"/>
    <w:qFormat/>
    <w:rsid w:val="00785069"/>
    <w:pPr>
      <w:spacing w:before="74"/>
      <w:ind w:left="312"/>
    </w:pPr>
  </w:style>
  <w:style w:type="paragraph" w:customStyle="1" w:styleId="lijstopsom2">
    <w:name w:val="_lijst_opsom.2"/>
    <w:basedOn w:val="lijstopsom1"/>
    <w:uiPriority w:val="1"/>
    <w:qFormat/>
    <w:rsid w:val="00CB4E9B"/>
    <w:pPr>
      <w:numPr>
        <w:ilvl w:val="1"/>
      </w:numPr>
    </w:pPr>
  </w:style>
  <w:style w:type="paragraph" w:customStyle="1" w:styleId="lijstvervolg2">
    <w:name w:val="_lijst_vervolg.2"/>
    <w:basedOn w:val="lijstvervolg1"/>
    <w:uiPriority w:val="2"/>
    <w:qFormat/>
    <w:rsid w:val="001037E8"/>
    <w:pPr>
      <w:ind w:left="567"/>
    </w:pPr>
  </w:style>
  <w:style w:type="paragraph" w:customStyle="1" w:styleId="lijstopsom3">
    <w:name w:val="_lijst_opsom.3"/>
    <w:basedOn w:val="lijstopsom2"/>
    <w:uiPriority w:val="1"/>
    <w:qFormat/>
    <w:rsid w:val="00CB4E9B"/>
    <w:pPr>
      <w:numPr>
        <w:ilvl w:val="2"/>
      </w:numPr>
    </w:pPr>
  </w:style>
  <w:style w:type="paragraph" w:customStyle="1" w:styleId="lijstvervolg3">
    <w:name w:val="_lijst_vervolg.3"/>
    <w:basedOn w:val="lijstvervolg2"/>
    <w:uiPriority w:val="2"/>
    <w:qFormat/>
    <w:rsid w:val="001037E8"/>
    <w:pPr>
      <w:ind w:left="879"/>
    </w:pPr>
  </w:style>
  <w:style w:type="paragraph" w:customStyle="1" w:styleId="lijstnummer1">
    <w:name w:val="_lijst_nummer.1"/>
    <w:basedOn w:val="Standaard"/>
    <w:uiPriority w:val="2"/>
    <w:qFormat/>
    <w:rsid w:val="00611417"/>
    <w:pPr>
      <w:keepNext/>
      <w:numPr>
        <w:numId w:val="36"/>
      </w:numPr>
      <w:spacing w:before="260"/>
    </w:pPr>
  </w:style>
  <w:style w:type="paragraph" w:customStyle="1" w:styleId="lijstnummer2">
    <w:name w:val="_lijst_nummer.2"/>
    <w:basedOn w:val="Standaard"/>
    <w:uiPriority w:val="2"/>
    <w:qFormat/>
    <w:rsid w:val="00CB4E9B"/>
    <w:pPr>
      <w:numPr>
        <w:ilvl w:val="1"/>
        <w:numId w:val="36"/>
      </w:numPr>
      <w:spacing w:before="74"/>
    </w:pPr>
  </w:style>
  <w:style w:type="paragraph" w:customStyle="1" w:styleId="lijstnummer3">
    <w:name w:val="_lijst_nummer.3"/>
    <w:basedOn w:val="Standaard"/>
    <w:uiPriority w:val="2"/>
    <w:qFormat/>
    <w:rsid w:val="00CB4E9B"/>
    <w:pPr>
      <w:numPr>
        <w:ilvl w:val="2"/>
        <w:numId w:val="36"/>
      </w:numPr>
      <w:spacing w:before="74"/>
    </w:pPr>
  </w:style>
  <w:style w:type="character" w:styleId="Onopgelostemelding">
    <w:name w:val="Unresolved Mention"/>
    <w:basedOn w:val="Standaardalinea-lettertype"/>
    <w:uiPriority w:val="99"/>
    <w:semiHidden/>
    <w:rsid w:val="000D6051"/>
    <w:rPr>
      <w:color w:val="605E5C"/>
      <w:shd w:val="clear" w:color="auto" w:fill="E1DFDD"/>
    </w:rPr>
  </w:style>
  <w:style w:type="paragraph" w:customStyle="1" w:styleId="kadertitel">
    <w:name w:val="_kader_titel"/>
    <w:basedOn w:val="Bloktekst"/>
    <w:next w:val="Bloktekst"/>
    <w:uiPriority w:val="8"/>
    <w:qFormat/>
    <w:rsid w:val="00C97268"/>
    <w:pPr>
      <w:suppressAutoHyphens/>
      <w:spacing w:line="245" w:lineRule="auto"/>
    </w:pPr>
    <w:rPr>
      <w:b/>
      <w:bCs/>
      <w:color w:val="D8C88F" w:themeColor="accent5"/>
      <w:sz w:val="28"/>
      <w:szCs w:val="28"/>
    </w:rPr>
  </w:style>
  <w:style w:type="paragraph" w:customStyle="1" w:styleId="kaderlijstopsom1">
    <w:name w:val="_kader_lijst_opsom.1"/>
    <w:basedOn w:val="Bloktekst"/>
    <w:uiPriority w:val="9"/>
    <w:qFormat/>
    <w:rsid w:val="00CB4E9B"/>
    <w:pPr>
      <w:numPr>
        <w:numId w:val="31"/>
      </w:numPr>
    </w:pPr>
  </w:style>
  <w:style w:type="paragraph" w:customStyle="1" w:styleId="kaderlijstnummer1">
    <w:name w:val="_kader_lijst_nummer.1"/>
    <w:basedOn w:val="Bloktekst"/>
    <w:uiPriority w:val="10"/>
    <w:qFormat/>
    <w:rsid w:val="00CB4E9B"/>
    <w:pPr>
      <w:numPr>
        <w:numId w:val="28"/>
      </w:numPr>
    </w:pPr>
  </w:style>
  <w:style w:type="paragraph" w:customStyle="1" w:styleId="kaderlijstvervolg1">
    <w:name w:val="_kader_lijst_vervolg.1"/>
    <w:basedOn w:val="Bloktekst"/>
    <w:uiPriority w:val="10"/>
    <w:qFormat/>
    <w:rsid w:val="00CB4E9B"/>
    <w:pPr>
      <w:numPr>
        <w:ilvl w:val="1"/>
        <w:numId w:val="28"/>
      </w:numPr>
    </w:pPr>
  </w:style>
  <w:style w:type="paragraph" w:customStyle="1" w:styleId="kaderlijstvervolgopsomming">
    <w:name w:val="_kader_lijst_vervolg_opsomming"/>
    <w:basedOn w:val="kaderlijstvervolg1"/>
    <w:uiPriority w:val="10"/>
    <w:semiHidden/>
    <w:qFormat/>
    <w:rsid w:val="00CB4E9B"/>
    <w:pPr>
      <w:numPr>
        <w:numId w:val="31"/>
      </w:numPr>
    </w:pPr>
  </w:style>
  <w:style w:type="character" w:customStyle="1" w:styleId="documenttype">
    <w:name w:val="_documenttype"/>
    <w:basedOn w:val="Standaardalinea-lettertype"/>
    <w:uiPriority w:val="21"/>
    <w:qFormat/>
    <w:rsid w:val="0069260A"/>
    <w:rPr>
      <w:b/>
    </w:rPr>
  </w:style>
  <w:style w:type="paragraph" w:customStyle="1" w:styleId="koptekstsectie1">
    <w:name w:val="_koptekst_sectie1"/>
    <w:basedOn w:val="Koptekst"/>
    <w:uiPriority w:val="40"/>
    <w:semiHidden/>
    <w:qFormat/>
    <w:rsid w:val="0069260A"/>
    <w:pPr>
      <w:spacing w:after="0"/>
    </w:pPr>
    <w:rPr>
      <w:sz w:val="16"/>
      <w:szCs w:val="16"/>
    </w:rPr>
  </w:style>
  <w:style w:type="paragraph" w:customStyle="1" w:styleId="a">
    <w:name w:val="———————————————————————"/>
    <w:basedOn w:val="eindeNaDP"/>
    <w:uiPriority w:val="39"/>
    <w:qFormat/>
    <w:rsid w:val="009E4243"/>
  </w:style>
  <w:style w:type="numbering" w:customStyle="1" w:styleId="KADERLIJSTNUM">
    <w:name w:val="_KADER_LIJST_NUM"/>
    <w:uiPriority w:val="99"/>
    <w:rsid w:val="00CB4E9B"/>
    <w:pPr>
      <w:numPr>
        <w:numId w:val="16"/>
      </w:numPr>
    </w:pPr>
  </w:style>
  <w:style w:type="numbering" w:customStyle="1" w:styleId="KADERLIJSTOPSOM">
    <w:name w:val="_KADER_LIJST_OPSOM"/>
    <w:uiPriority w:val="99"/>
    <w:rsid w:val="00CB4E9B"/>
    <w:pPr>
      <w:numPr>
        <w:numId w:val="19"/>
      </w:numPr>
    </w:pPr>
  </w:style>
  <w:style w:type="numbering" w:customStyle="1" w:styleId="KOPNUM">
    <w:name w:val="_KOP_NUM"/>
    <w:uiPriority w:val="99"/>
    <w:rsid w:val="00CB4E9B"/>
    <w:pPr>
      <w:numPr>
        <w:numId w:val="9"/>
      </w:numPr>
    </w:pPr>
  </w:style>
  <w:style w:type="numbering" w:customStyle="1" w:styleId="LIJSTNUM">
    <w:name w:val="_LIJST_NUM"/>
    <w:uiPriority w:val="99"/>
    <w:rsid w:val="00CB4E9B"/>
    <w:pPr>
      <w:numPr>
        <w:numId w:val="1"/>
      </w:numPr>
    </w:pPr>
  </w:style>
  <w:style w:type="numbering" w:customStyle="1" w:styleId="LIJSTOPSOM">
    <w:name w:val="_LIJST_OPSOM"/>
    <w:uiPriority w:val="99"/>
    <w:rsid w:val="00CB4E9B"/>
    <w:pPr>
      <w:numPr>
        <w:numId w:val="7"/>
      </w:numPr>
    </w:pPr>
  </w:style>
  <w:style w:type="table" w:styleId="Tabelrasterlicht">
    <w:name w:val="Grid Table Light"/>
    <w:basedOn w:val="Standaardtabel"/>
    <w:uiPriority w:val="40"/>
    <w:rsid w:val="00F51F52"/>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Rastertabel1licht">
    <w:name w:val="Grid Table 1 Light"/>
    <w:basedOn w:val="Standaardtabel"/>
    <w:uiPriority w:val="46"/>
    <w:rsid w:val="00F51F52"/>
    <w:pPr>
      <w:spacing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T:\Sjablonen\Reglement%20nieuwe%20versi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543D2AA74B749C092C8A8A249371E27"/>
        <w:category>
          <w:name w:val="Algemeen"/>
          <w:gallery w:val="placeholder"/>
        </w:category>
        <w:types>
          <w:type w:val="bbPlcHdr"/>
        </w:types>
        <w:behaviors>
          <w:behavior w:val="content"/>
        </w:behaviors>
        <w:guid w:val="{7F0F057E-AE9C-4303-B072-F3E06A221B2C}"/>
      </w:docPartPr>
      <w:docPartBody>
        <w:p w:rsidR="00267A7D" w:rsidRDefault="00267A7D">
          <w:pPr>
            <w:pStyle w:val="E543D2AA74B749C092C8A8A249371E27"/>
          </w:pPr>
          <w:r w:rsidRPr="00436B8E">
            <w:rPr>
              <w:color w:val="FF0000"/>
            </w:rPr>
            <w:t>[</w:t>
          </w:r>
          <w:r w:rsidRPr="008B4AB1">
            <w:t xml:space="preserve"> klik hier om de </w:t>
          </w:r>
          <w:r>
            <w:t>titel</w:t>
          </w:r>
          <w:r w:rsidRPr="008B4AB1">
            <w:t xml:space="preserve"> van het document in te </w:t>
          </w:r>
          <w:r>
            <w:t>tikken</w:t>
          </w:r>
          <w:r w:rsidRPr="008B4AB1">
            <w:t xml:space="preserve"> </w:t>
          </w:r>
          <w:r w:rsidRPr="00436B8E">
            <w:rPr>
              <w:color w:val="FF0000"/>
            </w:rPr>
            <w:t>]</w:t>
          </w:r>
        </w:p>
      </w:docPartBody>
    </w:docPart>
    <w:docPart>
      <w:docPartPr>
        <w:name w:val="2BF96BCDA56B40AFB59A8DBF8D3C6CB7"/>
        <w:category>
          <w:name w:val="Algemeen"/>
          <w:gallery w:val="placeholder"/>
        </w:category>
        <w:types>
          <w:type w:val="bbPlcHdr"/>
        </w:types>
        <w:behaviors>
          <w:behavior w:val="content"/>
        </w:behaviors>
        <w:guid w:val="{136D1D77-11DD-4FA8-95A2-3743D921F77B}"/>
      </w:docPartPr>
      <w:docPartBody>
        <w:p w:rsidR="00267A7D" w:rsidRDefault="00267A7D">
          <w:pPr>
            <w:pStyle w:val="2BF96BCDA56B40AFB59A8DBF8D3C6CB7"/>
          </w:pPr>
          <w:r>
            <w:t>[</w:t>
          </w:r>
          <w:r w:rsidRPr="002B331C">
            <w:t>Klik om tekst in te voeren</w:t>
          </w:r>
          <w:r>
            <w:t>]</w:t>
          </w:r>
        </w:p>
      </w:docPartBody>
    </w:docPart>
    <w:docPart>
      <w:docPartPr>
        <w:name w:val="5EC32F9D3DDE475BBB931AA3729016FC"/>
        <w:category>
          <w:name w:val="Algemeen"/>
          <w:gallery w:val="placeholder"/>
        </w:category>
        <w:types>
          <w:type w:val="bbPlcHdr"/>
        </w:types>
        <w:behaviors>
          <w:behavior w:val="content"/>
        </w:behaviors>
        <w:guid w:val="{B531D0B6-C2DB-4D2B-9907-F520F482DC08}"/>
      </w:docPartPr>
      <w:docPartBody>
        <w:p w:rsidR="00267A7D" w:rsidRDefault="00267A7D">
          <w:pPr>
            <w:pStyle w:val="5EC32F9D3DDE475BBB931AA3729016FC"/>
          </w:pPr>
          <w:r>
            <w:t>[</w:t>
          </w:r>
          <w:r w:rsidRPr="002B331C">
            <w:t xml:space="preserve">Klik </w:t>
          </w:r>
          <w:r>
            <w:t xml:space="preserve">en kies </w:t>
          </w:r>
          <w:r w:rsidRPr="002B331C">
            <w:t>een datum</w:t>
          </w:r>
          <w: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7A7D"/>
    <w:rsid w:val="00267A7D"/>
    <w:rsid w:val="00773268"/>
    <w:rsid w:val="007F6CE3"/>
    <w:rsid w:val="008240F3"/>
    <w:rsid w:val="00AD3B74"/>
    <w:rsid w:val="00EC27A5"/>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BE" w:eastAsia="nl-B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E543D2AA74B749C092C8A8A249371E27">
    <w:name w:val="E543D2AA74B749C092C8A8A249371E27"/>
  </w:style>
  <w:style w:type="paragraph" w:customStyle="1" w:styleId="2BF96BCDA56B40AFB59A8DBF8D3C6CB7">
    <w:name w:val="2BF96BCDA56B40AFB59A8DBF8D3C6CB7"/>
  </w:style>
  <w:style w:type="paragraph" w:customStyle="1" w:styleId="5EC32F9D3DDE475BBB931AA3729016FC">
    <w:name w:val="5EC32F9D3DDE475BBB931AA3729016FC"/>
  </w:style>
  <w:style w:type="character" w:styleId="Tekstvantijdelijkeaanduiding">
    <w:name w:val="Placeholder Text"/>
    <w:basedOn w:val="Standaardalinea-lettertype"/>
    <w:uiPriority w:val="99"/>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_Nazareth-De Pinte">
      <a:dk1>
        <a:sysClr val="windowText" lastClr="000000"/>
      </a:dk1>
      <a:lt1>
        <a:sysClr val="window" lastClr="FFFFFF"/>
      </a:lt1>
      <a:dk2>
        <a:srgbClr val="56398E"/>
      </a:dk2>
      <a:lt2>
        <a:srgbClr val="F3E7FF"/>
      </a:lt2>
      <a:accent1>
        <a:srgbClr val="56398E"/>
      </a:accent1>
      <a:accent2>
        <a:srgbClr val="DEB7E3"/>
      </a:accent2>
      <a:accent3>
        <a:srgbClr val="F18673"/>
      </a:accent3>
      <a:accent4>
        <a:srgbClr val="7DCEF2"/>
      </a:accent4>
      <a:accent5>
        <a:srgbClr val="D8C88F"/>
      </a:accent5>
      <a:accent6>
        <a:srgbClr val="3EB7AD"/>
      </a:accent6>
      <a:hlink>
        <a:srgbClr val="000000"/>
      </a:hlink>
      <a:folHlink>
        <a:srgbClr val="000000"/>
      </a:folHlink>
    </a:clrScheme>
    <a:fontScheme name="_Nazareth-De Pinte">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bg2"/>
        </a:solidFill>
        <a:ln>
          <a:noFill/>
        </a:ln>
      </a:spPr>
      <a:bodyPr rot="0" spcFirstLastPara="0" vertOverflow="overflow" horzOverflow="overflow" vert="horz" wrap="square" lIns="91440" tIns="45720" rIns="91440" bIns="45720" numCol="1" spcCol="0" rtlCol="0" fromWordArt="0" anchor="ctr" anchorCtr="0" forceAA="0" compatLnSpc="1">
        <a:prstTxWarp prst="textNoShape">
          <a:avLst/>
        </a:prstTxWarp>
        <a:noAutofit/>
      </a:bodyPr>
      <a:lstStyle/>
      <a:style>
        <a:lnRef idx="2">
          <a:schemeClr val="accent1">
            <a:shade val="15000"/>
          </a:schemeClr>
        </a:lnRef>
        <a:fillRef idx="1">
          <a:schemeClr val="accent1"/>
        </a:fillRef>
        <a:effectRef idx="0">
          <a:schemeClr val="accent1"/>
        </a:effectRef>
        <a:fontRef idx="minor">
          <a:schemeClr val="lt1"/>
        </a:fontRef>
      </a:style>
    </a:spDef>
    <a:lnDef>
      <a:spPr>
        <a:ln>
          <a:solidFill>
            <a:schemeClr val="tx2"/>
          </a:solidFill>
        </a:ln>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db033da-fee6-4428-ac2a-c511c77835f6">
      <Terms xmlns="http://schemas.microsoft.com/office/infopath/2007/PartnerControls"/>
    </lcf76f155ced4ddcb4097134ff3c332f>
    <TaxCatchAll xmlns="73768fab-9ac5-4605-9d50-8cc839910a9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939551E08827F43AEFAC6E157B8F6BB" ma:contentTypeVersion="14" ma:contentTypeDescription="Crée un document." ma:contentTypeScope="" ma:versionID="59255225da2b73b83e34b4d42f51c9fd">
  <xsd:schema xmlns:xsd="http://www.w3.org/2001/XMLSchema" xmlns:xs="http://www.w3.org/2001/XMLSchema" xmlns:p="http://schemas.microsoft.com/office/2006/metadata/properties" xmlns:ns2="5db033da-fee6-4428-ac2a-c511c77835f6" xmlns:ns3="73768fab-9ac5-4605-9d50-8cc839910a93" targetNamespace="http://schemas.microsoft.com/office/2006/metadata/properties" ma:root="true" ma:fieldsID="a21220696a54be74eb77730fc763669c" ns2:_="" ns3:_="">
    <xsd:import namespace="5db033da-fee6-4428-ac2a-c511c77835f6"/>
    <xsd:import namespace="73768fab-9ac5-4605-9d50-8cc839910a9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b033da-fee6-4428-ac2a-c511c77835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a1edb2ee-638f-4af7-b59a-6f07cc4e8b60"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768fab-9ac5-4605-9d50-8cc839910a9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ac9d8cf-8111-4627-b9ef-a777619f97ac}" ma:internalName="TaxCatchAll" ma:showField="CatchAllData" ma:web="73768fab-9ac5-4605-9d50-8cc839910a9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root>
  <titel>Aanvraag tot vaststelling van schade aan teelten door de schattingscommissie</titel>
  <datum/>
</root>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F40C352-ABF6-44BA-A872-3ABC33236E26}">
  <ds:schemaRefs>
    <ds:schemaRef ds:uri="http://schemas.openxmlformats.org/officeDocument/2006/bibliography"/>
  </ds:schemaRefs>
</ds:datastoreItem>
</file>

<file path=customXml/itemProps2.xml><?xml version="1.0" encoding="utf-8"?>
<ds:datastoreItem xmlns:ds="http://schemas.openxmlformats.org/officeDocument/2006/customXml" ds:itemID="{0D665301-DD8B-4998-8A01-A09443BB8B0C}">
  <ds:schemaRefs>
    <ds:schemaRef ds:uri="http://schemas.microsoft.com/office/2006/metadata/properties"/>
    <ds:schemaRef ds:uri="http://schemas.microsoft.com/office/infopath/2007/PartnerControls"/>
    <ds:schemaRef ds:uri="5db033da-fee6-4428-ac2a-c511c77835f6"/>
    <ds:schemaRef ds:uri="73768fab-9ac5-4605-9d50-8cc839910a93"/>
  </ds:schemaRefs>
</ds:datastoreItem>
</file>

<file path=customXml/itemProps3.xml><?xml version="1.0" encoding="utf-8"?>
<ds:datastoreItem xmlns:ds="http://schemas.openxmlformats.org/officeDocument/2006/customXml" ds:itemID="{A4E978E5-2CF8-43AF-9BE0-E9B12F801B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b033da-fee6-4428-ac2a-c511c77835f6"/>
    <ds:schemaRef ds:uri="73768fab-9ac5-4605-9d50-8cc839910a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32A7DF8-53A1-4213-9FDC-AA3344D6638F}">
  <ds:schemaRefs/>
</ds:datastoreItem>
</file>

<file path=customXml/itemProps5.xml><?xml version="1.0" encoding="utf-8"?>
<ds:datastoreItem xmlns:ds="http://schemas.openxmlformats.org/officeDocument/2006/customXml" ds:itemID="{B5DDC715-7748-4CCF-9512-866DDFF1FC5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Reglement nieuwe versie.dotx</Template>
  <TotalTime>15</TotalTime>
  <Pages>2</Pages>
  <Words>227</Words>
  <Characters>1250</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Stien Vleurinck</dc:creator>
  <cp:keywords/>
  <dc:description>sjabloon gebouwd door www.studiovlerk.be</dc:description>
  <cp:lastModifiedBy>Melissa Coppieters</cp:lastModifiedBy>
  <cp:revision>3</cp:revision>
  <cp:lastPrinted>2024-07-31T16:13:00Z</cp:lastPrinted>
  <dcterms:created xsi:type="dcterms:W3CDTF">2026-08-11T11:50:00Z</dcterms:created>
  <dcterms:modified xsi:type="dcterms:W3CDTF">2026-09-04T13:00:00Z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0x0101002939551E08827F43AEFAC6E157B8F6BB</vt:lpwstr>
  </property>
  <property fmtid="{D5CDD505-2E9C-101B-9397-08002B2CF9AE}" pid="3" name="MediaServiceImageTags">
    <vt:lpwstr/>
  </property>
</Properties>
</file>