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44839" w14:textId="4D09B8D1" w:rsidR="00C33DE7" w:rsidRPr="000D53DC" w:rsidRDefault="00000000" w:rsidP="00C33DE7">
      <w:pPr>
        <w:pStyle w:val="Titel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40"/>
            <w:szCs w:val="40"/>
          </w:rPr>
          <w:alias w:val="titel_document"/>
          <w:tag w:val="titel_document"/>
          <w:id w:val="-453554591"/>
          <w:lock w:val="sdtLocked"/>
          <w:placeholder>
            <w:docPart w:val="A7DBD40DB29A48008209EF4294861328"/>
          </w:placeholder>
          <w:dataBinding w:xpath="/root[1]/titel[1]" w:storeItemID="{832A7DF8-53A1-4213-9FDC-AA3344D6638F}"/>
          <w:text/>
        </w:sdtPr>
        <w:sdtContent>
          <w:r w:rsidR="00C33DE7" w:rsidRPr="00BB3A55">
            <w:rPr>
              <w:rFonts w:asciiTheme="minorHAnsi" w:hAnsiTheme="minorHAnsi" w:cstheme="minorHAnsi"/>
              <w:sz w:val="40"/>
              <w:szCs w:val="40"/>
            </w:rPr>
            <w:t xml:space="preserve">Aanvraag </w:t>
          </w:r>
          <w:r w:rsidR="00AD4A34" w:rsidRPr="00BB3A55">
            <w:rPr>
              <w:rFonts w:asciiTheme="minorHAnsi" w:hAnsiTheme="minorHAnsi" w:cstheme="minorHAnsi"/>
              <w:sz w:val="40"/>
              <w:szCs w:val="40"/>
            </w:rPr>
            <w:t>gratis huisvuilzakken</w:t>
          </w:r>
        </w:sdtContent>
      </w:sdt>
    </w:p>
    <w:p w14:paraId="20B37911" w14:textId="77777777" w:rsidR="00C33DE7" w:rsidRPr="000D53DC" w:rsidRDefault="00C33DE7" w:rsidP="009B6C03">
      <w:pPr>
        <w:pStyle w:val="Ondertitel"/>
        <w:spacing w:before="120"/>
        <w:rPr>
          <w:rFonts w:cstheme="minorHAnsi"/>
        </w:rPr>
      </w:pPr>
    </w:p>
    <w:p w14:paraId="20384A29" w14:textId="77777777" w:rsidR="00C33DE7" w:rsidRPr="000D53DC" w:rsidRDefault="00C33DE7" w:rsidP="00C33DE7">
      <w:pPr>
        <w:pStyle w:val="Datum"/>
        <w:ind w:left="0"/>
        <w:rPr>
          <w:rFonts w:cstheme="minorHAnsi"/>
        </w:rPr>
        <w:sectPr w:rsidR="00C33DE7" w:rsidRPr="000D53DC" w:rsidSect="00C33DE7">
          <w:headerReference w:type="default" r:id="rId12"/>
          <w:footerReference w:type="default" r:id="rId13"/>
          <w:type w:val="continuous"/>
          <w:pgSz w:w="11906" w:h="16838" w:code="9"/>
          <w:pgMar w:top="697" w:right="3119" w:bottom="1661" w:left="851" w:header="482" w:footer="476" w:gutter="0"/>
          <w:cols w:space="708"/>
          <w:docGrid w:linePitch="360"/>
        </w:sectPr>
      </w:pPr>
    </w:p>
    <w:p w14:paraId="2A81B73A" w14:textId="54BDB556" w:rsidR="00C33DE7" w:rsidRPr="00BB3A55" w:rsidRDefault="00C33DE7" w:rsidP="009B6C03">
      <w:pPr>
        <w:pStyle w:val="Kop1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sz w:val="32"/>
          <w:szCs w:val="32"/>
        </w:rPr>
      </w:pPr>
      <w:r w:rsidRPr="00BB3A55">
        <w:rPr>
          <w:rFonts w:asciiTheme="minorHAnsi" w:hAnsiTheme="minorHAnsi" w:cstheme="minorHAnsi"/>
          <w:sz w:val="32"/>
          <w:szCs w:val="32"/>
        </w:rPr>
        <w:t>Gegevens van de</w:t>
      </w:r>
      <w:r w:rsidR="00AD4A34" w:rsidRPr="00BB3A55">
        <w:rPr>
          <w:rFonts w:asciiTheme="minorHAnsi" w:hAnsiTheme="minorHAnsi" w:cstheme="minorHAnsi"/>
          <w:sz w:val="32"/>
          <w:szCs w:val="32"/>
        </w:rPr>
        <w:t xml:space="preserve"> rechthebbende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25"/>
        <w:gridCol w:w="5561"/>
      </w:tblGrid>
      <w:tr w:rsidR="000D53DC" w:rsidRPr="000D53DC" w14:paraId="0A17EEF1" w14:textId="77777777" w:rsidTr="009B6C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shd w:val="clear" w:color="auto" w:fill="auto"/>
          </w:tcPr>
          <w:p w14:paraId="4D5EE59D" w14:textId="77777777" w:rsidR="000D53DC" w:rsidRPr="000D53DC" w:rsidRDefault="000D53DC" w:rsidP="00C33DE7">
            <w:pPr>
              <w:rPr>
                <w:rFonts w:cstheme="minorHAnsi"/>
                <w:b w:val="0"/>
                <w:color w:val="auto"/>
              </w:rPr>
            </w:pPr>
            <w:r w:rsidRPr="000D53DC">
              <w:rPr>
                <w:rFonts w:cstheme="minorHAnsi"/>
                <w:b w:val="0"/>
                <w:color w:val="auto"/>
              </w:rPr>
              <w:t xml:space="preserve">Voornaam: </w:t>
            </w:r>
          </w:p>
        </w:tc>
        <w:tc>
          <w:tcPr>
            <w:tcW w:w="5561" w:type="dxa"/>
            <w:shd w:val="clear" w:color="auto" w:fill="auto"/>
          </w:tcPr>
          <w:p w14:paraId="4C9BA50E" w14:textId="0632E1CB" w:rsidR="000D53DC" w:rsidRPr="000D53DC" w:rsidRDefault="000D53DC" w:rsidP="19DDBE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</w:p>
        </w:tc>
      </w:tr>
      <w:tr w:rsidR="000D53DC" w:rsidRPr="000D53DC" w14:paraId="0FDEE50A" w14:textId="77777777" w:rsidTr="009B6C0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533659C2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 w:rsidRPr="000D53DC">
              <w:rPr>
                <w:rFonts w:cstheme="minorHAnsi"/>
                <w:b w:val="0"/>
              </w:rPr>
              <w:t>Familienaam</w:t>
            </w:r>
            <w:r>
              <w:rPr>
                <w:rFonts w:cstheme="minorHAnsi"/>
                <w:b w:val="0"/>
              </w:rPr>
              <w:t>:</w:t>
            </w:r>
          </w:p>
        </w:tc>
        <w:tc>
          <w:tcPr>
            <w:tcW w:w="5561" w:type="dxa"/>
          </w:tcPr>
          <w:p w14:paraId="671E48E2" w14:textId="33D58E97" w:rsidR="000D53DC" w:rsidRPr="000D53DC" w:rsidRDefault="000D53DC" w:rsidP="19DDB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3DC" w:rsidRPr="000D53DC" w14:paraId="0464312D" w14:textId="77777777" w:rsidTr="009B6C0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7505696D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 w:rsidRPr="000D53DC">
              <w:rPr>
                <w:rFonts w:cstheme="minorHAnsi"/>
                <w:b w:val="0"/>
              </w:rPr>
              <w:t>Rijksregisternummer</w:t>
            </w:r>
            <w:r>
              <w:rPr>
                <w:rFonts w:cstheme="minorHAnsi"/>
                <w:b w:val="0"/>
              </w:rPr>
              <w:t>:</w:t>
            </w:r>
          </w:p>
        </w:tc>
        <w:tc>
          <w:tcPr>
            <w:tcW w:w="5561" w:type="dxa"/>
          </w:tcPr>
          <w:p w14:paraId="6BAA6EA9" w14:textId="64CCDB1E" w:rsidR="000D53DC" w:rsidRPr="000D53DC" w:rsidRDefault="000D53DC" w:rsidP="19DDB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3DC" w:rsidRPr="000D53DC" w14:paraId="55D57B60" w14:textId="77777777" w:rsidTr="009B6C0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2BF2E7E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Adres Nazareth-De Pinte:</w:t>
            </w:r>
          </w:p>
        </w:tc>
        <w:tc>
          <w:tcPr>
            <w:tcW w:w="5561" w:type="dxa"/>
          </w:tcPr>
          <w:p w14:paraId="4B675284" w14:textId="4BEE26AF" w:rsidR="000D53DC" w:rsidRPr="000D53DC" w:rsidRDefault="000D53DC" w:rsidP="19DDB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3DC" w:rsidRPr="000D53DC" w14:paraId="5B81D90C" w14:textId="77777777" w:rsidTr="009B6C0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42682D5A" w14:textId="77777777" w:rsidR="008A1213" w:rsidRDefault="000D53DC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Telefoon:</w:t>
            </w:r>
          </w:p>
          <w:p w14:paraId="47A61785" w14:textId="308A3D8E" w:rsidR="000D53DC" w:rsidRPr="008A1213" w:rsidRDefault="000D53DC" w:rsidP="00C33DE7">
            <w:pPr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t xml:space="preserve">GSM: </w:t>
            </w:r>
          </w:p>
        </w:tc>
        <w:tc>
          <w:tcPr>
            <w:tcW w:w="5561" w:type="dxa"/>
          </w:tcPr>
          <w:p w14:paraId="49E118D1" w14:textId="4FC4AB3E" w:rsidR="000D53DC" w:rsidRPr="000D53DC" w:rsidRDefault="000D53DC" w:rsidP="19DDB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3DC" w:rsidRPr="000D53DC" w14:paraId="2C93016F" w14:textId="77777777" w:rsidTr="009B6C0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F709A5F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E-mail:</w:t>
            </w:r>
          </w:p>
        </w:tc>
        <w:tc>
          <w:tcPr>
            <w:tcW w:w="5561" w:type="dxa"/>
          </w:tcPr>
          <w:p w14:paraId="3DDEEF66" w14:textId="5CABACF8" w:rsidR="000D53DC" w:rsidRPr="000D53DC" w:rsidRDefault="000D53DC" w:rsidP="19DDB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3DC" w:rsidRPr="000D53DC" w14:paraId="22CE0A5A" w14:textId="77777777" w:rsidTr="009B6C0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62280599" w14:textId="77777777" w:rsidR="000D53DC" w:rsidRPr="000D53DC" w:rsidRDefault="006E7C72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Thuiswonend:</w:t>
            </w:r>
          </w:p>
        </w:tc>
        <w:tc>
          <w:tcPr>
            <w:tcW w:w="5561" w:type="dxa"/>
          </w:tcPr>
          <w:p w14:paraId="346BB365" w14:textId="5D859101" w:rsidR="000D53DC" w:rsidRPr="000D53DC" w:rsidRDefault="0A0E4B98" w:rsidP="19DDB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9DDBE25">
              <w:t xml:space="preserve">Ja  -  </w:t>
            </w:r>
            <w:r w:rsidR="009B6C03">
              <w:t>Neen</w:t>
            </w:r>
            <w:r w:rsidRPr="19DDBE25">
              <w:t xml:space="preserve"> (omcirkel wat van toepassing is)</w:t>
            </w:r>
          </w:p>
        </w:tc>
      </w:tr>
    </w:tbl>
    <w:p w14:paraId="3E1D774F" w14:textId="77777777" w:rsidR="000D53DC" w:rsidRPr="000D53DC" w:rsidRDefault="000D53DC" w:rsidP="00C33DE7">
      <w:pPr>
        <w:rPr>
          <w:rFonts w:cstheme="minorHAnsi"/>
        </w:rPr>
      </w:pPr>
    </w:p>
    <w:p w14:paraId="1D15D558" w14:textId="7DF8B76A" w:rsidR="00AD4A34" w:rsidRPr="00BB3A55" w:rsidRDefault="00AD4A34" w:rsidP="009B6C03">
      <w:pPr>
        <w:pStyle w:val="Kop1"/>
        <w:numPr>
          <w:ilvl w:val="0"/>
          <w:numId w:val="11"/>
        </w:numPr>
        <w:spacing w:before="120" w:after="120"/>
        <w:rPr>
          <w:sz w:val="32"/>
          <w:szCs w:val="32"/>
        </w:rPr>
      </w:pPr>
      <w:r w:rsidRPr="00BB3A55">
        <w:rPr>
          <w:sz w:val="32"/>
          <w:szCs w:val="32"/>
        </w:rPr>
        <w:t xml:space="preserve">Bij te voegen documenten </w:t>
      </w:r>
    </w:p>
    <w:p w14:paraId="2FEB281B" w14:textId="05A9D3FE" w:rsidR="004353AC" w:rsidRPr="000D53DC" w:rsidRDefault="00C33DE7" w:rsidP="009B6C03">
      <w:pPr>
        <w:spacing w:after="120"/>
        <w:rPr>
          <w:rFonts w:cstheme="minorHAnsi"/>
        </w:rPr>
      </w:pPr>
      <w:r w:rsidRPr="000D53DC">
        <w:rPr>
          <w:rFonts w:cstheme="minorHAnsi"/>
        </w:rPr>
        <w:t xml:space="preserve">Gelieve onderstaande documenten toe te voegen aan de aanvraag: </w:t>
      </w:r>
    </w:p>
    <w:p w14:paraId="6B6E5598" w14:textId="720F0409" w:rsidR="00C33DE7" w:rsidRDefault="00000000" w:rsidP="008A1213">
      <w:pPr>
        <w:ind w:left="708" w:hanging="708"/>
      </w:pPr>
      <w:sdt>
        <w:sdtPr>
          <w:id w:val="-121534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20DED5E3" w:rsidRPr="00938385">
            <w:rPr>
              <w:rFonts w:ascii="MS Gothic" w:eastAsia="MS Gothic" w:hAnsi="MS Gothic" w:cs="MS Gothic"/>
            </w:rPr>
            <w:t>☐</w:t>
          </w:r>
        </w:sdtContent>
      </w:sdt>
      <w:r w:rsidR="008A4935">
        <w:tab/>
      </w:r>
      <w:r w:rsidR="00C33DE7">
        <w:t xml:space="preserve">Een kopie van de identiteitskaart van de </w:t>
      </w:r>
      <w:r w:rsidR="1FBCD4A1">
        <w:t>rechthebbende</w:t>
      </w:r>
      <w:r w:rsidR="00C33DE7">
        <w:t xml:space="preserve"> (voor- en achterkant) en/of zijn wettelijke vertegenwoordiger </w:t>
      </w:r>
    </w:p>
    <w:p w14:paraId="7E43F7E0" w14:textId="77777777" w:rsidR="008A1213" w:rsidRDefault="008A1213" w:rsidP="008A1213">
      <w:pPr>
        <w:ind w:left="708" w:hanging="708"/>
      </w:pPr>
    </w:p>
    <w:p w14:paraId="419D8B64" w14:textId="4B786A4A" w:rsidR="00464B6D" w:rsidRDefault="00000000" w:rsidP="008A4935">
      <w:pPr>
        <w:ind w:left="708" w:hanging="708"/>
      </w:pPr>
      <w:sdt>
        <w:sdtPr>
          <w:id w:val="1246227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4935" w:rsidRPr="008A4935">
            <w:rPr>
              <w:rFonts w:ascii="MS Gothic" w:eastAsia="MS Gothic" w:hAnsi="MS Gothic" w:hint="eastAsia"/>
            </w:rPr>
            <w:t>☐</w:t>
          </w:r>
        </w:sdtContent>
      </w:sdt>
      <w:r w:rsidR="008A4935">
        <w:rPr>
          <w:b/>
          <w:bCs/>
        </w:rPr>
        <w:tab/>
      </w:r>
      <w:r w:rsidR="5715B46E" w:rsidRPr="00938385">
        <w:rPr>
          <w:b/>
          <w:bCs/>
        </w:rPr>
        <w:t xml:space="preserve">Een </w:t>
      </w:r>
      <w:r w:rsidR="5A9DF46F" w:rsidRPr="00938385">
        <w:rPr>
          <w:b/>
          <w:bCs/>
        </w:rPr>
        <w:t>medisch attest</w:t>
      </w:r>
      <w:r w:rsidR="5A9DF46F">
        <w:t xml:space="preserve"> van uw behandeld arts </w:t>
      </w:r>
      <w:r w:rsidR="00464B6D">
        <w:t xml:space="preserve">waaruit blijkt dat </w:t>
      </w:r>
      <w:r w:rsidR="01844EDB">
        <w:t>je</w:t>
      </w:r>
      <w:r w:rsidR="00464B6D">
        <w:t xml:space="preserve"> tot één van onderstaande doelgroepen behoort</w:t>
      </w:r>
      <w:r w:rsidR="00550E1A">
        <w:t xml:space="preserve"> (zie medisch attest op p</w:t>
      </w:r>
      <w:r w:rsidR="00B964FE">
        <w:t xml:space="preserve">g. </w:t>
      </w:r>
      <w:r w:rsidR="00550E1A">
        <w:t>3):</w:t>
      </w:r>
    </w:p>
    <w:p w14:paraId="53F95278" w14:textId="77777777" w:rsidR="00464B6D" w:rsidRDefault="00464B6D" w:rsidP="00464B6D">
      <w:pPr>
        <w:pStyle w:val="Lijstalinea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19DDBE25">
        <w:rPr>
          <w:rFonts w:ascii="Arial" w:eastAsia="Arial" w:hAnsi="Arial" w:cs="Arial"/>
          <w:color w:val="000000" w:themeColor="text1"/>
        </w:rPr>
        <w:t>onbehandelbare vorm van urinaire incontinentie</w:t>
      </w:r>
    </w:p>
    <w:p w14:paraId="1EDDA8F3" w14:textId="77777777" w:rsidR="00464B6D" w:rsidRDefault="00464B6D" w:rsidP="00464B6D">
      <w:pPr>
        <w:pStyle w:val="Lijstalinea"/>
        <w:numPr>
          <w:ilvl w:val="0"/>
          <w:numId w:val="2"/>
        </w:numPr>
        <w:rPr>
          <w:rFonts w:ascii="Arial" w:eastAsia="Arial" w:hAnsi="Arial" w:cs="Arial"/>
          <w:color w:val="000000" w:themeColor="text1"/>
          <w:lang w:val="fr-FR"/>
        </w:rPr>
      </w:pPr>
      <w:proofErr w:type="spellStart"/>
      <w:r w:rsidRPr="19DDBE25">
        <w:rPr>
          <w:rFonts w:ascii="Arial" w:eastAsia="Arial" w:hAnsi="Arial" w:cs="Arial"/>
          <w:color w:val="000000" w:themeColor="text1"/>
          <w:lang w:val="fr-FR"/>
        </w:rPr>
        <w:t>thuisdialysepatiënten</w:t>
      </w:r>
      <w:proofErr w:type="spellEnd"/>
    </w:p>
    <w:p w14:paraId="38A74693" w14:textId="77777777" w:rsidR="00464B6D" w:rsidRDefault="00464B6D" w:rsidP="00464B6D">
      <w:pPr>
        <w:pStyle w:val="Lijstalinea"/>
        <w:numPr>
          <w:ilvl w:val="0"/>
          <w:numId w:val="2"/>
        </w:numPr>
      </w:pPr>
      <w:r w:rsidRPr="19DDBE25">
        <w:rPr>
          <w:rFonts w:ascii="Arial" w:eastAsia="Arial" w:hAnsi="Arial" w:cs="Arial"/>
          <w:color w:val="000000" w:themeColor="text1"/>
        </w:rPr>
        <w:t>stomapatiënten en urinaire stomapatiënten</w:t>
      </w:r>
    </w:p>
    <w:p w14:paraId="15FF509F" w14:textId="2C84F4CF" w:rsidR="00550E1A" w:rsidRPr="00550E1A" w:rsidRDefault="00464B6D" w:rsidP="00550E1A">
      <w:pPr>
        <w:pStyle w:val="Lijstalinea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58D2D6E6">
        <w:rPr>
          <w:rFonts w:ascii="Arial" w:eastAsia="Arial" w:hAnsi="Arial" w:cs="Arial"/>
          <w:color w:val="000000" w:themeColor="text1"/>
        </w:rPr>
        <w:t>patiënten met sondevoeding</w:t>
      </w:r>
    </w:p>
    <w:p w14:paraId="6B3AE81E" w14:textId="77777777" w:rsidR="00464B6D" w:rsidRDefault="00464B6D" w:rsidP="00464B6D">
      <w:pPr>
        <w:pStyle w:val="Lijstalinea"/>
        <w:ind w:left="1080"/>
        <w:rPr>
          <w:rFonts w:ascii="Arial" w:eastAsia="Arial" w:hAnsi="Arial" w:cs="Arial"/>
          <w:color w:val="000000" w:themeColor="text1"/>
        </w:rPr>
      </w:pPr>
    </w:p>
    <w:p w14:paraId="1BE79043" w14:textId="6592720C" w:rsidR="58D2D6E6" w:rsidRDefault="00000000" w:rsidP="00E30224">
      <w:pPr>
        <w:ind w:left="708" w:hanging="708"/>
        <w:rPr>
          <w:rFonts w:ascii="Arial" w:eastAsia="Arial" w:hAnsi="Arial" w:cs="Arial"/>
          <w:color w:val="000000" w:themeColor="text1"/>
        </w:rPr>
      </w:pPr>
      <w:sdt>
        <w:sdtPr>
          <w:id w:val="375749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B6D" w:rsidRPr="6B7F43A4">
            <w:rPr>
              <w:rFonts w:ascii="MS Gothic" w:eastAsia="MS Gothic" w:hAnsi="MS Gothic"/>
            </w:rPr>
            <w:t>☐</w:t>
          </w:r>
        </w:sdtContent>
      </w:sdt>
      <w:r w:rsidR="008A4935">
        <w:tab/>
      </w:r>
      <w:r w:rsidR="00E30224">
        <w:t xml:space="preserve">of </w:t>
      </w:r>
      <w:r w:rsidR="00E30224" w:rsidRPr="6B7F43A4">
        <w:rPr>
          <w:rFonts w:ascii="Arial" w:hAnsi="Arial" w:cs="Arial"/>
          <w:b/>
          <w:bCs/>
        </w:rPr>
        <w:t>een attest van uw ziekenfonds met begin- en einddatum</w:t>
      </w:r>
      <w:r w:rsidR="00E30224" w:rsidRPr="6B7F43A4">
        <w:rPr>
          <w:rFonts w:ascii="Arial" w:hAnsi="Arial" w:cs="Arial"/>
        </w:rPr>
        <w:t xml:space="preserve"> van de toekenning dat </w:t>
      </w:r>
      <w:r w:rsidR="53266817" w:rsidRPr="6B7F43A4">
        <w:rPr>
          <w:rFonts w:ascii="Arial" w:hAnsi="Arial" w:cs="Arial"/>
        </w:rPr>
        <w:t xml:space="preserve">je </w:t>
      </w:r>
      <w:r w:rsidR="00E30224" w:rsidRPr="6B7F43A4">
        <w:rPr>
          <w:rFonts w:ascii="Arial" w:hAnsi="Arial" w:cs="Arial"/>
        </w:rPr>
        <w:t xml:space="preserve">gerechtigd bent op het </w:t>
      </w:r>
      <w:r w:rsidR="00C176ED" w:rsidRPr="6B7F43A4">
        <w:rPr>
          <w:rFonts w:ascii="Arial" w:hAnsi="Arial" w:cs="Arial"/>
          <w:b/>
          <w:bCs/>
        </w:rPr>
        <w:t xml:space="preserve">incontinentieforfait </w:t>
      </w:r>
      <w:r w:rsidR="00E30224" w:rsidRPr="6B7F43A4">
        <w:rPr>
          <w:rFonts w:ascii="Arial" w:hAnsi="Arial" w:cs="Arial"/>
          <w:b/>
          <w:bCs/>
        </w:rPr>
        <w:t>v</w:t>
      </w:r>
      <w:r w:rsidR="00C176ED" w:rsidRPr="6B7F43A4">
        <w:rPr>
          <w:rFonts w:ascii="Arial" w:hAnsi="Arial" w:cs="Arial"/>
          <w:b/>
          <w:bCs/>
        </w:rPr>
        <w:t>oo</w:t>
      </w:r>
      <w:r w:rsidR="00E30224" w:rsidRPr="6B7F43A4">
        <w:rPr>
          <w:rFonts w:ascii="Arial" w:hAnsi="Arial" w:cs="Arial"/>
          <w:b/>
          <w:bCs/>
        </w:rPr>
        <w:t xml:space="preserve">r het jaar waarin </w:t>
      </w:r>
      <w:r w:rsidR="1B0B1D00" w:rsidRPr="6B7F43A4">
        <w:rPr>
          <w:rFonts w:ascii="Arial" w:hAnsi="Arial" w:cs="Arial"/>
          <w:b/>
          <w:bCs/>
        </w:rPr>
        <w:t xml:space="preserve">je </w:t>
      </w:r>
      <w:r w:rsidR="00E30224" w:rsidRPr="6B7F43A4">
        <w:rPr>
          <w:rFonts w:ascii="Arial" w:hAnsi="Arial" w:cs="Arial"/>
          <w:b/>
          <w:bCs/>
        </w:rPr>
        <w:t xml:space="preserve">de aanvraag </w:t>
      </w:r>
      <w:r w:rsidR="00C176ED" w:rsidRPr="6B7F43A4">
        <w:rPr>
          <w:rFonts w:ascii="Arial" w:hAnsi="Arial" w:cs="Arial"/>
          <w:b/>
          <w:bCs/>
        </w:rPr>
        <w:t xml:space="preserve">voor de </w:t>
      </w:r>
      <w:r w:rsidR="00E30224" w:rsidRPr="6B7F43A4">
        <w:rPr>
          <w:rFonts w:ascii="Arial" w:hAnsi="Arial" w:cs="Arial"/>
          <w:b/>
          <w:bCs/>
        </w:rPr>
        <w:t>gratis vuilniszakken</w:t>
      </w:r>
      <w:r w:rsidR="005C3C3B" w:rsidRPr="6B7F43A4">
        <w:rPr>
          <w:rFonts w:ascii="Arial" w:hAnsi="Arial" w:cs="Arial"/>
          <w:b/>
          <w:bCs/>
        </w:rPr>
        <w:t xml:space="preserve"> </w:t>
      </w:r>
      <w:r w:rsidR="005C3C3B" w:rsidRPr="6B7F43A4">
        <w:rPr>
          <w:rFonts w:ascii="Arial" w:hAnsi="Arial" w:cs="Arial"/>
        </w:rPr>
        <w:t>indient</w:t>
      </w:r>
      <w:r w:rsidR="00C176ED" w:rsidRPr="6B7F43A4">
        <w:rPr>
          <w:rFonts w:ascii="Arial" w:hAnsi="Arial" w:cs="Arial"/>
        </w:rPr>
        <w:t xml:space="preserve">. </w:t>
      </w:r>
    </w:p>
    <w:p w14:paraId="7DC48183" w14:textId="77777777" w:rsidR="008A1213" w:rsidRPr="008A1213" w:rsidRDefault="008A1213" w:rsidP="008A1213">
      <w:pPr>
        <w:rPr>
          <w:rFonts w:ascii="Arial" w:eastAsia="Arial" w:hAnsi="Arial" w:cs="Arial"/>
          <w:color w:val="000000" w:themeColor="text1"/>
        </w:rPr>
      </w:pPr>
    </w:p>
    <w:p w14:paraId="29ED91AE" w14:textId="490A5558" w:rsidR="58D2D6E6" w:rsidRDefault="00000000" w:rsidP="008A1213">
      <w:pPr>
        <w:ind w:left="720" w:hanging="708"/>
        <w:rPr>
          <w:rFonts w:ascii="Arial" w:eastAsia="Arial" w:hAnsi="Arial" w:cs="Arial"/>
          <w:color w:val="000000" w:themeColor="text1"/>
        </w:rPr>
      </w:pPr>
      <w:sdt>
        <w:sdtPr>
          <w:rPr>
            <w:rFonts w:ascii="Arial" w:eastAsia="Arial" w:hAnsi="Arial" w:cs="Arial"/>
            <w:color w:val="000000" w:themeColor="text1"/>
          </w:rPr>
          <w:id w:val="756869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1213" w:rsidRPr="35BC435E">
            <w:rPr>
              <w:rFonts w:ascii="MS Gothic" w:eastAsia="MS Gothic" w:hAnsi="MS Gothic" w:cs="Arial"/>
              <w:color w:val="000000" w:themeColor="text1"/>
            </w:rPr>
            <w:t>☐</w:t>
          </w:r>
        </w:sdtContent>
      </w:sdt>
      <w:r w:rsidR="008A1213" w:rsidRPr="35BC435E">
        <w:rPr>
          <w:rFonts w:ascii="Arial" w:eastAsia="Arial" w:hAnsi="Arial" w:cs="Arial"/>
          <w:color w:val="000000" w:themeColor="text1"/>
        </w:rPr>
        <w:t xml:space="preserve"> </w:t>
      </w:r>
      <w:r w:rsidR="00D440C6">
        <w:tab/>
      </w:r>
      <w:r w:rsidR="008A1213" w:rsidRPr="35BC435E">
        <w:rPr>
          <w:rFonts w:ascii="Arial" w:eastAsia="Arial" w:hAnsi="Arial" w:cs="Arial"/>
          <w:color w:val="000000" w:themeColor="text1"/>
        </w:rPr>
        <w:t>Ingeval ik geen van bovenstaande attesten kan afleveren mag een maatschappelijk werker van het zorgloket mij contacteren</w:t>
      </w:r>
      <w:r w:rsidR="000F22B2" w:rsidRPr="35BC435E">
        <w:rPr>
          <w:rFonts w:ascii="Arial" w:eastAsia="Arial" w:hAnsi="Arial" w:cs="Arial"/>
          <w:color w:val="000000" w:themeColor="text1"/>
        </w:rPr>
        <w:t>.</w:t>
      </w:r>
    </w:p>
    <w:p w14:paraId="68ECD9B4" w14:textId="09107C1E" w:rsidR="005C3C3B" w:rsidRPr="008A4935" w:rsidRDefault="005C3C3B" w:rsidP="008A4935"/>
    <w:p w14:paraId="0918B971" w14:textId="77777777" w:rsidR="005C3C3B" w:rsidRDefault="005C3C3B" w:rsidP="008A1213">
      <w:pPr>
        <w:ind w:left="720" w:hanging="708"/>
        <w:rPr>
          <w:rFonts w:ascii="Arial" w:eastAsia="Arial" w:hAnsi="Arial" w:cs="Arial"/>
          <w:color w:val="000000" w:themeColor="text1"/>
        </w:rPr>
      </w:pPr>
    </w:p>
    <w:p w14:paraId="593612EE" w14:textId="2F76C03E" w:rsidR="00464B6D" w:rsidRPr="007F6BCA" w:rsidRDefault="00464B6D" w:rsidP="00464B6D">
      <w:pPr>
        <w:pStyle w:val="Kop1"/>
        <w:numPr>
          <w:ilvl w:val="0"/>
          <w:numId w:val="11"/>
        </w:numPr>
        <w:spacing w:before="120" w:after="120"/>
        <w:rPr>
          <w:sz w:val="32"/>
          <w:szCs w:val="32"/>
        </w:rPr>
      </w:pPr>
      <w:r w:rsidRPr="007F6BCA">
        <w:rPr>
          <w:sz w:val="32"/>
          <w:szCs w:val="32"/>
        </w:rPr>
        <w:lastRenderedPageBreak/>
        <w:t>Ondertekening</w:t>
      </w:r>
    </w:p>
    <w:p w14:paraId="0A8119C4" w14:textId="77777777" w:rsidR="00464B6D" w:rsidRPr="000D53DC" w:rsidRDefault="00464B6D" w:rsidP="00464B6D">
      <w:pPr>
        <w:rPr>
          <w:rFonts w:cstheme="minorHAnsi"/>
        </w:rPr>
      </w:pPr>
      <w:r w:rsidRPr="000D53DC">
        <w:rPr>
          <w:rFonts w:cstheme="minorHAnsi"/>
        </w:rPr>
        <w:t>De ondergetekende</w:t>
      </w:r>
      <w:r>
        <w:rPr>
          <w:rFonts w:cstheme="minorHAnsi"/>
        </w:rPr>
        <w:t xml:space="preserve"> </w:t>
      </w:r>
      <w:r w:rsidRPr="000D53DC">
        <w:rPr>
          <w:rFonts w:cstheme="minorHAnsi"/>
        </w:rPr>
        <w:t>bevestig</w:t>
      </w:r>
      <w:r>
        <w:rPr>
          <w:rFonts w:cstheme="minorHAnsi"/>
        </w:rPr>
        <w:t xml:space="preserve">t </w:t>
      </w:r>
      <w:r w:rsidRPr="000D53DC">
        <w:rPr>
          <w:rFonts w:cstheme="minorHAnsi"/>
        </w:rPr>
        <w:t>op eer dat deze verklaring oprecht en volledig is.</w:t>
      </w:r>
    </w:p>
    <w:p w14:paraId="15C63DDC" w14:textId="77777777" w:rsidR="00464B6D" w:rsidRPr="000D53DC" w:rsidRDefault="00464B6D" w:rsidP="00464B6D">
      <w:pPr>
        <w:rPr>
          <w:rFonts w:cstheme="minorHAnsi"/>
        </w:rPr>
      </w:pPr>
    </w:p>
    <w:p w14:paraId="713FE99A" w14:textId="77777777" w:rsidR="00464B6D" w:rsidRPr="000D53DC" w:rsidRDefault="00464B6D" w:rsidP="00464B6D">
      <w:pPr>
        <w:rPr>
          <w:rFonts w:cstheme="minorHAnsi"/>
        </w:rPr>
      </w:pPr>
      <w:r w:rsidRPr="000D53DC">
        <w:rPr>
          <w:rFonts w:cstheme="minorHAnsi"/>
        </w:rPr>
        <w:t xml:space="preserve">De persoonsgegevens die op het aanvraagformulier zijn vermeld worden elektronisch opgeslagen in functie van de geboden dienstverlenging en overeenkomstig de algemeen geldende privacywetgeving. </w:t>
      </w:r>
    </w:p>
    <w:p w14:paraId="3BF19A21" w14:textId="77777777" w:rsidR="00464B6D" w:rsidRPr="000D53DC" w:rsidRDefault="00464B6D" w:rsidP="00464B6D">
      <w:pPr>
        <w:rPr>
          <w:rFonts w:cstheme="minorHAnsi"/>
        </w:rPr>
      </w:pPr>
    </w:p>
    <w:p w14:paraId="3EB2AE18" w14:textId="77777777" w:rsidR="00464B6D" w:rsidRPr="000D53DC" w:rsidRDefault="00464B6D" w:rsidP="00464B6D">
      <w:r>
        <w:t>Opgemaakt 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Datum: </w:t>
      </w:r>
    </w:p>
    <w:p w14:paraId="67CD9AD8" w14:textId="7705F2C0" w:rsidR="00464B6D" w:rsidRDefault="00464B6D" w:rsidP="00464B6D">
      <w:pPr>
        <w:spacing w:line="240" w:lineRule="auto"/>
        <w:jc w:val="both"/>
      </w:pPr>
      <w:r>
        <w:br/>
      </w:r>
      <w:r w:rsidRPr="749389CF">
        <w:t xml:space="preserve">Handtekening </w:t>
      </w:r>
      <w:r w:rsidR="00EF17DF">
        <w:t xml:space="preserve">rechthebbende of wettelijke vertegenwoordiger </w:t>
      </w:r>
    </w:p>
    <w:p w14:paraId="12D6EB0B" w14:textId="77777777" w:rsidR="00EF17DF" w:rsidRDefault="00EF17DF" w:rsidP="00464B6D">
      <w:pPr>
        <w:spacing w:line="240" w:lineRule="auto"/>
        <w:jc w:val="both"/>
      </w:pPr>
    </w:p>
    <w:p w14:paraId="450AFCD3" w14:textId="69C80F7E" w:rsidR="009F7765" w:rsidRPr="00B1529B" w:rsidRDefault="009F7765" w:rsidP="00B1529B">
      <w:pPr>
        <w:pStyle w:val="Kop1"/>
        <w:numPr>
          <w:ilvl w:val="0"/>
          <w:numId w:val="11"/>
        </w:numPr>
        <w:spacing w:line="256" w:lineRule="auto"/>
        <w:rPr>
          <w:rFonts w:cstheme="minorHAnsi"/>
          <w:sz w:val="20"/>
          <w:szCs w:val="20"/>
        </w:rPr>
      </w:pPr>
      <w:r w:rsidRPr="00B1529B">
        <w:rPr>
          <w:rFonts w:cstheme="minorHAnsi"/>
          <w:sz w:val="32"/>
          <w:szCs w:val="32"/>
        </w:rPr>
        <w:t xml:space="preserve">Volmacht (indien de rechthebbende de vuilniszakken niet kan ophalen) </w:t>
      </w:r>
    </w:p>
    <w:p w14:paraId="5191F667" w14:textId="77777777" w:rsidR="009F7765" w:rsidRDefault="009F7765" w:rsidP="009F7765">
      <w:r>
        <w:t xml:space="preserve">Ik, </w:t>
      </w:r>
      <w:r>
        <w:rPr>
          <w:b/>
        </w:rPr>
        <w:t>volmachtgever</w:t>
      </w:r>
      <w:r>
        <w:t xml:space="preserve">, (naam en voornamen) ................................................................................................................. , </w:t>
      </w:r>
    </w:p>
    <w:p w14:paraId="67A6BFC2" w14:textId="77777777" w:rsidR="009F7765" w:rsidRDefault="009F7765" w:rsidP="009F7765">
      <w:r>
        <w:t>geboren op ................................................................................................................................................................ , wonende te .......................................................................................</w:t>
      </w:r>
    </w:p>
    <w:p w14:paraId="0317565D" w14:textId="77777777" w:rsidR="009F7765" w:rsidRDefault="009F7765" w:rsidP="009F7765">
      <w:r>
        <w:t xml:space="preserve">straat, nr. ........................................................ , </w:t>
      </w:r>
    </w:p>
    <w:p w14:paraId="3158DBF1" w14:textId="77777777" w:rsidR="009F7765" w:rsidRDefault="009F7765" w:rsidP="009F7765">
      <w:r>
        <w:t>rijksregisternummer …………………………………………………….</w:t>
      </w:r>
    </w:p>
    <w:p w14:paraId="38FA8232" w14:textId="77777777" w:rsidR="009F7765" w:rsidRDefault="009F7765" w:rsidP="009F7765"/>
    <w:p w14:paraId="7D619A3E" w14:textId="77777777" w:rsidR="009F7765" w:rsidRDefault="009F7765" w:rsidP="009F7765">
      <w:r>
        <w:t xml:space="preserve">machtigt (naam en voornamen) ................................................................................................................................. , </w:t>
      </w:r>
    </w:p>
    <w:p w14:paraId="246733D0" w14:textId="77777777" w:rsidR="009F7765" w:rsidRDefault="009F7765" w:rsidP="009F7765">
      <w:r>
        <w:t>geboren op ............................................................................................................................................................... , wonende te .......................................................................................</w:t>
      </w:r>
    </w:p>
    <w:p w14:paraId="263B6CA2" w14:textId="77777777" w:rsidR="009F7765" w:rsidRDefault="009F7765" w:rsidP="009F7765">
      <w:r>
        <w:t xml:space="preserve">straat, nr. ........................................................ , </w:t>
      </w:r>
    </w:p>
    <w:p w14:paraId="50C353EC" w14:textId="77777777" w:rsidR="009F7765" w:rsidRDefault="009F7765" w:rsidP="009F7765">
      <w:r>
        <w:t>rijksregisternummer …………………………………………………….</w:t>
      </w:r>
    </w:p>
    <w:p w14:paraId="7077731A" w14:textId="77777777" w:rsidR="009F7765" w:rsidRDefault="009F7765" w:rsidP="009F7765"/>
    <w:p w14:paraId="31879BA4" w14:textId="77777777" w:rsidR="009F7765" w:rsidRDefault="009F7765" w:rsidP="009F7765"/>
    <w:p w14:paraId="3A6AAB56" w14:textId="648CD21A" w:rsidR="009F7765" w:rsidRDefault="009F7765" w:rsidP="009F7765">
      <w:r>
        <w:t xml:space="preserve">voor het </w:t>
      </w:r>
      <w:r w:rsidRPr="00B964FE">
        <w:rPr>
          <w:b/>
          <w:bCs/>
          <w:u w:val="single"/>
        </w:rPr>
        <w:t>afhalen</w:t>
      </w:r>
      <w:r>
        <w:t xml:space="preserve"> </w:t>
      </w:r>
      <w:r w:rsidR="00E22FC5">
        <w:t>van de gratis vuilniszakken</w:t>
      </w:r>
      <w:r>
        <w:t xml:space="preserve"> in het sociaal huis Nazareth-De Pinte</w:t>
      </w:r>
    </w:p>
    <w:p w14:paraId="293BC408" w14:textId="77777777" w:rsidR="009F7765" w:rsidRDefault="009F7765" w:rsidP="009F7765"/>
    <w:p w14:paraId="74DC2CD0" w14:textId="77777777" w:rsidR="009F7765" w:rsidRDefault="009F7765" w:rsidP="009F7765"/>
    <w:p w14:paraId="09650F95" w14:textId="77777777" w:rsidR="00E516DF" w:rsidRPr="00F0226C" w:rsidRDefault="00E516DF" w:rsidP="00E516DF">
      <w:pPr>
        <w:rPr>
          <w:rStyle w:val="Zwaar"/>
        </w:rPr>
      </w:pPr>
      <w:r w:rsidRPr="00F0226C">
        <w:rPr>
          <w:rStyle w:val="Zwaar"/>
        </w:rPr>
        <w:t xml:space="preserve">Uw volmacht is pas geldig als u de identiteitskaart van de volmachtgever </w:t>
      </w:r>
      <w:r>
        <w:rPr>
          <w:rStyle w:val="Zwaar"/>
        </w:rPr>
        <w:t>meebrengt</w:t>
      </w:r>
      <w:r w:rsidRPr="00F0226C">
        <w:rPr>
          <w:rStyle w:val="Zwaar"/>
        </w:rPr>
        <w:t xml:space="preserve"> of een kopie hiervan geeft.</w:t>
      </w:r>
    </w:p>
    <w:p w14:paraId="3DB01376" w14:textId="77777777" w:rsidR="009F7765" w:rsidRDefault="009F7765" w:rsidP="009F7765"/>
    <w:p w14:paraId="26E75EED" w14:textId="77777777" w:rsidR="009F7765" w:rsidRDefault="009F7765" w:rsidP="009F7765"/>
    <w:p w14:paraId="15316166" w14:textId="77777777" w:rsidR="009F7765" w:rsidRDefault="009F7765" w:rsidP="009F7765">
      <w:r>
        <w:t>Datum…………………….</w:t>
      </w:r>
    </w:p>
    <w:p w14:paraId="22723B7B" w14:textId="77777777" w:rsidR="009F7765" w:rsidRDefault="009F7765" w:rsidP="009F7765"/>
    <w:p w14:paraId="1360A4B8" w14:textId="77777777" w:rsidR="009F7765" w:rsidRDefault="009F7765" w:rsidP="009F7765">
      <w:r>
        <w:t xml:space="preserve">Handtekening </w:t>
      </w:r>
      <w:r>
        <w:rPr>
          <w:rFonts w:ascii="Arial" w:hAnsi="Arial" w:cs="Arial"/>
          <w:b/>
          <w:noProof/>
          <w:lang w:eastAsia="nl-BE"/>
        </w:rPr>
        <w:t>volmachtgever</w:t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noProof/>
          <w:lang w:eastAsia="nl-BE"/>
        </w:rPr>
        <w:t>handtekening</w:t>
      </w:r>
      <w:r>
        <w:rPr>
          <w:rFonts w:ascii="Arial" w:hAnsi="Arial" w:cs="Arial"/>
          <w:b/>
          <w:noProof/>
          <w:lang w:eastAsia="nl-BE"/>
        </w:rPr>
        <w:t xml:space="preserve"> volmachtkrijger </w:t>
      </w:r>
    </w:p>
    <w:p w14:paraId="43DD88DF" w14:textId="77777777" w:rsidR="009F7765" w:rsidRDefault="009F7765" w:rsidP="00464B6D">
      <w:pPr>
        <w:spacing w:line="240" w:lineRule="auto"/>
        <w:jc w:val="both"/>
      </w:pPr>
    </w:p>
    <w:p w14:paraId="3CE31C7D" w14:textId="6899D837" w:rsidR="00AD4A34" w:rsidRPr="00E22FC5" w:rsidRDefault="00464B6D" w:rsidP="008A1213">
      <w:pPr>
        <w:spacing w:line="259" w:lineRule="auto"/>
      </w:pPr>
      <w:r>
        <w:br w:type="page"/>
      </w:r>
    </w:p>
    <w:p w14:paraId="725251F1" w14:textId="380E8F5B" w:rsidR="00464B6D" w:rsidRPr="000D53DC" w:rsidRDefault="00464B6D" w:rsidP="00464B6D">
      <w:pPr>
        <w:pStyle w:val="Kop1"/>
        <w:numPr>
          <w:ilvl w:val="0"/>
          <w:numId w:val="11"/>
        </w:numPr>
        <w:spacing w:before="120" w:after="120"/>
      </w:pPr>
      <w:r>
        <w:lastRenderedPageBreak/>
        <w:t xml:space="preserve">Medisch attest </w:t>
      </w:r>
      <w:r w:rsidR="003727F1">
        <w:t xml:space="preserve">van </w:t>
      </w:r>
      <w:r w:rsidR="00550E1A">
        <w:t>de</w:t>
      </w:r>
      <w:r w:rsidR="003727F1">
        <w:t xml:space="preserve"> behandelend arts </w:t>
      </w:r>
    </w:p>
    <w:p w14:paraId="1DA23184" w14:textId="77777777" w:rsidR="00464B6D" w:rsidRDefault="00464B6D" w:rsidP="008A1213">
      <w:pPr>
        <w:spacing w:line="259" w:lineRule="auto"/>
        <w:rPr>
          <w:rFonts w:ascii="Arial" w:eastAsia="Arial" w:hAnsi="Arial" w:cs="Arial"/>
          <w:color w:val="000000" w:themeColor="text1"/>
        </w:rPr>
      </w:pPr>
    </w:p>
    <w:p w14:paraId="279922E6" w14:textId="52BEDB49" w:rsidR="00464B6D" w:rsidRPr="00550E1A" w:rsidRDefault="00550E1A" w:rsidP="00550E1A">
      <w:pPr>
        <w:pStyle w:val="Lijstalinea"/>
        <w:numPr>
          <w:ilvl w:val="0"/>
          <w:numId w:val="46"/>
        </w:numPr>
        <w:spacing w:line="259" w:lineRule="auto"/>
        <w:ind w:left="357" w:hanging="357"/>
        <w:rPr>
          <w:rFonts w:ascii="Arial" w:eastAsia="Arial" w:hAnsi="Arial" w:cs="Arial"/>
          <w:b/>
          <w:bCs/>
          <w:color w:val="000000" w:themeColor="text1"/>
        </w:rPr>
      </w:pPr>
      <w:r w:rsidRPr="00550E1A">
        <w:rPr>
          <w:rFonts w:ascii="Arial" w:eastAsia="Arial" w:hAnsi="Arial" w:cs="Arial"/>
          <w:b/>
          <w:bCs/>
          <w:color w:val="000000" w:themeColor="text1"/>
        </w:rPr>
        <w:t>Medische verklaring van uw</w:t>
      </w:r>
      <w:r w:rsidR="00464B6D" w:rsidRPr="00550E1A">
        <w:rPr>
          <w:rFonts w:ascii="Arial" w:eastAsia="Arial" w:hAnsi="Arial" w:cs="Arial"/>
          <w:b/>
          <w:bCs/>
          <w:color w:val="000000" w:themeColor="text1"/>
        </w:rPr>
        <w:t xml:space="preserve"> behandelend arts  </w:t>
      </w:r>
    </w:p>
    <w:p w14:paraId="66EEBE24" w14:textId="77777777" w:rsidR="003727F1" w:rsidRDefault="003727F1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</w:p>
    <w:p w14:paraId="38DCA8FF" w14:textId="4107E526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Ondergetekende,…………………………………………………….., behandelend arts verklaart dat de patiënt:  </w:t>
      </w:r>
    </w:p>
    <w:p w14:paraId="044C1781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762E73AC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Voornaam: </w:t>
      </w:r>
    </w:p>
    <w:p w14:paraId="6F187615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Naam: </w:t>
      </w:r>
    </w:p>
    <w:p w14:paraId="1876F35A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Adres:  </w:t>
      </w:r>
    </w:p>
    <w:p w14:paraId="26627094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Rijksregisternummer:  </w:t>
      </w:r>
    </w:p>
    <w:p w14:paraId="2985B00A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08BF340C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tot één van onderstaande categorieën behoort:  </w:t>
      </w:r>
    </w:p>
    <w:p w14:paraId="2A3C5D9E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​​</w:t>
      </w:r>
      <w:r w:rsidRPr="00464B6D">
        <w:rPr>
          <w:rFonts w:ascii="Segoe UI Symbol" w:eastAsia="Arial" w:hAnsi="Segoe UI Symbol" w:cs="Segoe UI Symbol"/>
          <w:color w:val="000000" w:themeColor="text1"/>
        </w:rPr>
        <w:t>☐</w:t>
      </w:r>
      <w:r w:rsidRPr="00464B6D">
        <w:rPr>
          <w:rFonts w:ascii="Arial" w:eastAsia="Arial" w:hAnsi="Arial" w:cs="Arial"/>
          <w:color w:val="000000" w:themeColor="text1"/>
        </w:rPr>
        <w:t>​ thuisdialysepatiënt </w:t>
      </w:r>
    </w:p>
    <w:p w14:paraId="68E04525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​​</w:t>
      </w:r>
      <w:r w:rsidRPr="00464B6D">
        <w:rPr>
          <w:rFonts w:ascii="Segoe UI Symbol" w:eastAsia="Arial" w:hAnsi="Segoe UI Symbol" w:cs="Segoe UI Symbol"/>
          <w:color w:val="000000" w:themeColor="text1"/>
        </w:rPr>
        <w:t>☐</w:t>
      </w:r>
      <w:r w:rsidRPr="00464B6D">
        <w:rPr>
          <w:rFonts w:ascii="Arial" w:eastAsia="Arial" w:hAnsi="Arial" w:cs="Arial"/>
          <w:color w:val="000000" w:themeColor="text1"/>
        </w:rPr>
        <w:t>​ stomapatiënt </w:t>
      </w:r>
    </w:p>
    <w:p w14:paraId="7EC998F8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​​</w:t>
      </w:r>
      <w:r w:rsidRPr="00464B6D">
        <w:rPr>
          <w:rFonts w:ascii="Segoe UI Symbol" w:eastAsia="Arial" w:hAnsi="Segoe UI Symbol" w:cs="Segoe UI Symbol"/>
          <w:color w:val="000000" w:themeColor="text1"/>
        </w:rPr>
        <w:t>☐</w:t>
      </w:r>
      <w:r w:rsidRPr="00464B6D">
        <w:rPr>
          <w:rFonts w:ascii="Arial" w:eastAsia="Arial" w:hAnsi="Arial" w:cs="Arial"/>
          <w:color w:val="000000" w:themeColor="text1"/>
        </w:rPr>
        <w:t>​ patiënt met sondevoeding  </w:t>
      </w:r>
    </w:p>
    <w:p w14:paraId="16FE5DF4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​​</w:t>
      </w:r>
      <w:r w:rsidRPr="00464B6D">
        <w:rPr>
          <w:rFonts w:ascii="Segoe UI Symbol" w:eastAsia="Arial" w:hAnsi="Segoe UI Symbol" w:cs="Segoe UI Symbol"/>
          <w:color w:val="000000" w:themeColor="text1"/>
        </w:rPr>
        <w:t>☐</w:t>
      </w:r>
      <w:r w:rsidRPr="00464B6D">
        <w:rPr>
          <w:rFonts w:ascii="Arial" w:eastAsia="Arial" w:hAnsi="Arial" w:cs="Arial"/>
          <w:color w:val="000000" w:themeColor="text1"/>
        </w:rPr>
        <w:t>​ patiënt die lijdt aan onbehandelbare vorm van urinaire incontinentie  </w:t>
      </w:r>
    </w:p>
    <w:p w14:paraId="290E3B10" w14:textId="77777777" w:rsidR="003727F1" w:rsidRDefault="003727F1" w:rsidP="003727F1">
      <w:pPr>
        <w:spacing w:line="259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75C22E77" w14:textId="77777777" w:rsidR="003727F1" w:rsidRDefault="003727F1" w:rsidP="003727F1">
      <w:pPr>
        <w:spacing w:line="259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376716DC" w14:textId="375C0104" w:rsidR="00464B6D" w:rsidRPr="00550E1A" w:rsidRDefault="00464B6D" w:rsidP="00550E1A">
      <w:pPr>
        <w:pStyle w:val="Lijstalinea"/>
        <w:numPr>
          <w:ilvl w:val="0"/>
          <w:numId w:val="46"/>
        </w:numPr>
        <w:spacing w:line="259" w:lineRule="auto"/>
        <w:ind w:left="357" w:hanging="357"/>
        <w:rPr>
          <w:rFonts w:ascii="Arial" w:eastAsia="Arial" w:hAnsi="Arial" w:cs="Arial"/>
          <w:b/>
          <w:bCs/>
          <w:color w:val="000000" w:themeColor="text1"/>
        </w:rPr>
      </w:pPr>
      <w:r w:rsidRPr="00550E1A">
        <w:rPr>
          <w:rFonts w:ascii="Arial" w:eastAsia="Arial" w:hAnsi="Arial" w:cs="Arial"/>
          <w:b/>
          <w:bCs/>
          <w:color w:val="000000" w:themeColor="text1"/>
        </w:rPr>
        <w:t>Ondertekening </w:t>
      </w:r>
      <w:r w:rsidR="003727F1" w:rsidRPr="00550E1A">
        <w:rPr>
          <w:rFonts w:ascii="Arial" w:eastAsia="Arial" w:hAnsi="Arial" w:cs="Arial"/>
          <w:b/>
          <w:bCs/>
          <w:color w:val="000000" w:themeColor="text1"/>
        </w:rPr>
        <w:t xml:space="preserve">door de behandelend arts </w:t>
      </w:r>
    </w:p>
    <w:p w14:paraId="69DFD8DC" w14:textId="77777777" w:rsidR="003727F1" w:rsidRDefault="003727F1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</w:p>
    <w:p w14:paraId="08E4B8C3" w14:textId="4B8F6688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De ondergetekende bevestigt op eer dat deze verklaring oprecht en volledig is. </w:t>
      </w:r>
    </w:p>
    <w:p w14:paraId="4990C537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51EAA78C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De persoonsgegevens die op het medisch attest zijn vermeld worden elektronisch opgeslagen in functie van de geboden dienstverlenging en overeenkomstig de algemeen geldende privacywetgeving.  </w:t>
      </w:r>
    </w:p>
    <w:p w14:paraId="322A7429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21B71B9E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Dit attest is maximum </w:t>
      </w:r>
      <w:r w:rsidRPr="00464B6D">
        <w:rPr>
          <w:rFonts w:ascii="Arial" w:eastAsia="Arial" w:hAnsi="Arial" w:cs="Arial"/>
          <w:b/>
          <w:bCs/>
          <w:color w:val="000000" w:themeColor="text1"/>
        </w:rPr>
        <w:t>één jaar</w:t>
      </w:r>
      <w:r w:rsidRPr="00464B6D">
        <w:rPr>
          <w:rFonts w:ascii="Arial" w:eastAsia="Arial" w:hAnsi="Arial" w:cs="Arial"/>
          <w:color w:val="000000" w:themeColor="text1"/>
        </w:rPr>
        <w:t> geldig.  </w:t>
      </w:r>
    </w:p>
    <w:p w14:paraId="08AB4442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2D6652DF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Opgemaakt te …………………………….. ………………….datum……………………………….. </w:t>
      </w:r>
    </w:p>
    <w:p w14:paraId="49860602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35A16221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0B3E58F1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Handtekening behandelend arts:  </w:t>
      </w:r>
    </w:p>
    <w:p w14:paraId="71E6DDEE" w14:textId="77777777" w:rsidR="00464B6D" w:rsidRPr="00464B6D" w:rsidRDefault="00464B6D" w:rsidP="00464B6D">
      <w:pPr>
        <w:spacing w:line="259" w:lineRule="auto"/>
        <w:rPr>
          <w:rFonts w:ascii="Arial" w:eastAsia="Arial" w:hAnsi="Arial" w:cs="Arial"/>
          <w:color w:val="000000" w:themeColor="text1"/>
        </w:rPr>
      </w:pPr>
      <w:r w:rsidRPr="00464B6D">
        <w:rPr>
          <w:rFonts w:ascii="Arial" w:eastAsia="Arial" w:hAnsi="Arial" w:cs="Arial"/>
          <w:color w:val="000000" w:themeColor="text1"/>
        </w:rPr>
        <w:t> </w:t>
      </w:r>
    </w:p>
    <w:p w14:paraId="5EA3CDAC" w14:textId="77777777" w:rsidR="00464B6D" w:rsidRPr="00464B6D" w:rsidRDefault="00464B6D" w:rsidP="008A1213">
      <w:pPr>
        <w:spacing w:line="259" w:lineRule="auto"/>
        <w:rPr>
          <w:rFonts w:ascii="Arial" w:eastAsia="Arial" w:hAnsi="Arial" w:cs="Arial"/>
          <w:color w:val="000000" w:themeColor="text1"/>
        </w:rPr>
      </w:pPr>
    </w:p>
    <w:sectPr w:rsidR="00464B6D" w:rsidRPr="00464B6D" w:rsidSect="009C671C">
      <w:headerReference w:type="default" r:id="rId14"/>
      <w:type w:val="continuous"/>
      <w:pgSz w:w="11906" w:h="16838" w:code="9"/>
      <w:pgMar w:top="811" w:right="1588" w:bottom="1661" w:left="851" w:header="482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7A971" w14:textId="77777777" w:rsidR="006D762B" w:rsidRDefault="006D762B" w:rsidP="001E5457">
      <w:pPr>
        <w:pStyle w:val="voetnootvervolg"/>
      </w:pPr>
    </w:p>
    <w:p w14:paraId="041C4E90" w14:textId="77777777" w:rsidR="006D762B" w:rsidRDefault="006D762B" w:rsidP="001E5457">
      <w:pPr>
        <w:pStyle w:val="voetnootscheiding"/>
      </w:pPr>
    </w:p>
  </w:endnote>
  <w:endnote w:type="continuationSeparator" w:id="0">
    <w:p w14:paraId="5EDE4138" w14:textId="77777777" w:rsidR="006D762B" w:rsidRDefault="006D762B" w:rsidP="001E5457">
      <w:pPr>
        <w:pStyle w:val="voetnootvervolg"/>
      </w:pPr>
    </w:p>
    <w:p w14:paraId="0F78D976" w14:textId="77777777" w:rsidR="006D762B" w:rsidRDefault="006D762B" w:rsidP="001E5457">
      <w:pPr>
        <w:pStyle w:val="voetnootscheiding"/>
      </w:pPr>
    </w:p>
  </w:endnote>
  <w:endnote w:type="continuationNotice" w:id="1">
    <w:p w14:paraId="4047D44B" w14:textId="77777777" w:rsidR="006D762B" w:rsidRDefault="006D762B" w:rsidP="001E5457">
      <w:pPr>
        <w:pStyle w:val="voetnootvervolg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footerBlock"/>
      <w:tag w:val="footerBlock"/>
      <w:id w:val="-1585294455"/>
      <w:lock w:val="contentLocked"/>
      <w:placeholder>
        <w:docPart w:val="A7DBD40DB29A48008209EF4294861328"/>
      </w:placeholder>
      <w15:appearance w15:val="hidden"/>
    </w:sdtPr>
    <w:sdtContent>
      <w:p w14:paraId="70F84437" w14:textId="77777777" w:rsidR="00C33DE7" w:rsidRPr="006F3DDC" w:rsidRDefault="00C33DE7" w:rsidP="006F3DDC">
        <w:pPr>
          <w:pStyle w:val="voettekstTablespacerAbove"/>
        </w:pPr>
        <w:r>
          <w:rPr>
            <w:rFonts w:cstheme="minorHAnsi"/>
          </w:rPr>
          <w:t>​</w:t>
        </w:r>
      </w:p>
    </w:sdtContent>
  </w:sdt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8" w:space="0" w:color="D8C88F" w:themeColor="accent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9519"/>
      <w:gridCol w:w="968"/>
    </w:tblGrid>
    <w:tr w:rsidR="00C33DE7" w:rsidRPr="0094025E" w14:paraId="567279A2" w14:textId="77777777" w:rsidTr="004E233A">
      <w:trPr>
        <w:cantSplit/>
      </w:trPr>
      <w:tc>
        <w:tcPr>
          <w:tcW w:w="9519" w:type="dxa"/>
          <w:tcMar>
            <w:left w:w="1324" w:type="dxa"/>
            <w:right w:w="260" w:type="dxa"/>
          </w:tcMar>
          <w:vAlign w:val="bottom"/>
        </w:tcPr>
        <w:p w14:paraId="7F5DE91D" w14:textId="77777777" w:rsidR="00C33DE7" w:rsidRDefault="00C33DE7" w:rsidP="004E233A">
          <w:pPr>
            <w:pStyle w:val="Voettekst"/>
            <w:rPr>
              <w:rStyle w:val="Paginanummer"/>
            </w:rPr>
          </w:pPr>
        </w:p>
        <w:p w14:paraId="50C4F68B" w14:textId="7839DD15" w:rsidR="00C33DE7" w:rsidRPr="004E233A" w:rsidRDefault="00000000" w:rsidP="004E233A">
          <w:pPr>
            <w:pStyle w:val="Voettekst"/>
            <w:rPr>
              <w:rStyle w:val="Paginanummer"/>
            </w:rPr>
          </w:pPr>
          <w:sdt>
            <w:sdtPr>
              <w:rPr>
                <w:rStyle w:val="Paginanummer"/>
              </w:rPr>
              <w:alias w:val="titel_voet"/>
              <w:tag w:val="titel_voet"/>
              <w:id w:val="1042490664"/>
              <w:dataBinding w:xpath="/root[1]/titel[1]" w:storeItemID="{832A7DF8-53A1-4213-9FDC-AA3344D6638F}"/>
              <w:text/>
            </w:sdtPr>
            <w:sdtContent>
              <w:r w:rsidR="00AD4A34">
                <w:rPr>
                  <w:rStyle w:val="Paginanummer"/>
                </w:rPr>
                <w:t>Aanvraag gratis huisvuilzakken</w:t>
              </w:r>
            </w:sdtContent>
          </w:sdt>
        </w:p>
      </w:tc>
      <w:tc>
        <w:tcPr>
          <w:tcW w:w="968" w:type="dxa"/>
          <w:vAlign w:val="bottom"/>
        </w:tcPr>
        <w:p w14:paraId="2F3319D3" w14:textId="77777777" w:rsidR="00C33DE7" w:rsidRPr="0094025E" w:rsidRDefault="00C33DE7" w:rsidP="004E233A">
          <w:pPr>
            <w:pStyle w:val="Voettekst"/>
          </w:pPr>
          <w:r w:rsidRPr="004E233A">
            <w:rPr>
              <w:rStyle w:val="Paginanummer"/>
            </w:rPr>
            <w:fldChar w:fldCharType="begin"/>
          </w:r>
          <w:r w:rsidRPr="004E233A">
            <w:rPr>
              <w:rStyle w:val="Paginanummer"/>
            </w:rPr>
            <w:instrText>PAGE  \* Arabic  \* MERGEFORMAT</w:instrText>
          </w:r>
          <w:r w:rsidRPr="004E233A">
            <w:rPr>
              <w:rStyle w:val="Paginanummer"/>
            </w:rPr>
            <w:fldChar w:fldCharType="separate"/>
          </w:r>
          <w:r w:rsidRPr="004E233A">
            <w:rPr>
              <w:rStyle w:val="Paginanummer"/>
            </w:rPr>
            <w:t>1</w:t>
          </w:r>
          <w:r w:rsidRPr="004E233A">
            <w:rPr>
              <w:rStyle w:val="Paginanummer"/>
            </w:rPr>
            <w:fldChar w:fldCharType="end"/>
          </w:r>
          <w:r w:rsidRPr="0094025E">
            <w:t xml:space="preserve"> </w:t>
          </w:r>
          <w:r>
            <w:t xml:space="preserve"> </w:t>
          </w:r>
          <w:r w:rsidRPr="004E233A">
            <w:rPr>
              <w:rStyle w:val="voettekstseparator"/>
            </w:rPr>
            <w:t xml:space="preserve">/ </w:t>
          </w:r>
          <w:r w:rsidRPr="004E233A">
            <w:rPr>
              <w:rStyle w:val="voettekstseparator"/>
            </w:rPr>
            <w:fldChar w:fldCharType="begin"/>
          </w:r>
          <w:r w:rsidRPr="004E233A">
            <w:rPr>
              <w:rStyle w:val="voettekstseparator"/>
            </w:rPr>
            <w:instrText>NUMPAGES  \* Arabic  \* MERGEFORMAT</w:instrText>
          </w:r>
          <w:r w:rsidRPr="004E233A">
            <w:rPr>
              <w:rStyle w:val="voettekstseparator"/>
            </w:rPr>
            <w:fldChar w:fldCharType="separate"/>
          </w:r>
          <w:r w:rsidRPr="004E233A">
            <w:rPr>
              <w:rStyle w:val="voettekstseparator"/>
            </w:rPr>
            <w:t>2</w:t>
          </w:r>
          <w:r w:rsidRPr="004E233A">
            <w:rPr>
              <w:rStyle w:val="voettekstseparator"/>
            </w:rPr>
            <w:fldChar w:fldCharType="end"/>
          </w:r>
        </w:p>
      </w:tc>
    </w:tr>
  </w:tbl>
  <w:p w14:paraId="00B12EB9" w14:textId="77777777" w:rsidR="00C33DE7" w:rsidRDefault="00C33DE7" w:rsidP="004E233A">
    <w:pPr>
      <w:pStyle w:val="voettekstTablereturnBelow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5845" w14:textId="77777777" w:rsidR="006D762B" w:rsidRDefault="006D762B" w:rsidP="001E5457">
      <w:pPr>
        <w:pStyle w:val="voetnootvervolg"/>
      </w:pPr>
    </w:p>
    <w:p w14:paraId="0695034C" w14:textId="77777777" w:rsidR="006D762B" w:rsidRDefault="006D762B" w:rsidP="001E5457">
      <w:pPr>
        <w:pStyle w:val="voetnootscheiding"/>
      </w:pPr>
    </w:p>
  </w:footnote>
  <w:footnote w:type="continuationSeparator" w:id="0">
    <w:p w14:paraId="6F294DEA" w14:textId="77777777" w:rsidR="006D762B" w:rsidRDefault="006D762B" w:rsidP="001E5457">
      <w:pPr>
        <w:pStyle w:val="voetnootvervolg"/>
      </w:pPr>
    </w:p>
    <w:p w14:paraId="1E9F0258" w14:textId="77777777" w:rsidR="006D762B" w:rsidRDefault="006D762B" w:rsidP="001E5457">
      <w:pPr>
        <w:pStyle w:val="voetnootscheiding"/>
      </w:pPr>
    </w:p>
  </w:footnote>
  <w:footnote w:type="continuationNotice" w:id="1">
    <w:p w14:paraId="3CABC07F" w14:textId="77777777" w:rsidR="006D762B" w:rsidRDefault="006D762B" w:rsidP="001E5457">
      <w:pPr>
        <w:pStyle w:val="voetnootvervol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924D" w14:textId="77777777" w:rsidR="00C33DE7" w:rsidRPr="0069260A" w:rsidRDefault="00C33DE7" w:rsidP="0069260A">
    <w:pPr>
      <w:pStyle w:val="koptekstsectie1"/>
    </w:pPr>
    <w:r w:rsidRPr="0069260A">
      <w:t xml:space="preserve">   </w:t>
    </w:r>
    <w:r w:rsidRPr="0069260A">
      <w:rPr>
        <w:noProof/>
      </w:rPr>
      <w:drawing>
        <wp:anchor distT="0" distB="0" distL="114300" distR="114300" simplePos="0" relativeHeight="251663360" behindDoc="1" locked="1" layoutInCell="1" allowOverlap="1" wp14:anchorId="512CCED6" wp14:editId="3F07C135">
          <wp:simplePos x="645160" y="309245"/>
          <wp:positionH relativeFrom="page">
            <wp:align>right</wp:align>
          </wp:positionH>
          <wp:positionV relativeFrom="page">
            <wp:align>top</wp:align>
          </wp:positionV>
          <wp:extent cx="1910880" cy="1048320"/>
          <wp:effectExtent l="0" t="0" r="0" b="0"/>
          <wp:wrapNone/>
          <wp:docPr id="1552777281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777281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880" cy="104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headerBlock02"/>
      <w:tag w:val="headerBlock02"/>
      <w:id w:val="-1311399230"/>
      <w:lock w:val="sdtContentLocked"/>
      <w:placeholder>
        <w:docPart w:val="5D093EE29EC948B0A8AC3252839CBD6B"/>
      </w:placeholder>
      <w15:appearance w15:val="hidden"/>
    </w:sdtPr>
    <w:sdtContent>
      <w:p w14:paraId="21CF6955" w14:textId="77777777" w:rsidR="00671956" w:rsidRPr="006B4603" w:rsidRDefault="00671956" w:rsidP="006B4603">
        <w:pPr>
          <w:pStyle w:val="Koptekst"/>
        </w:pPr>
        <w:r w:rsidRPr="006B4603">
          <w:t xml:space="preserve">   </w:t>
        </w:r>
        <w:r>
          <w:rPr>
            <w:noProof/>
          </w:rPr>
          <w:drawing>
            <wp:anchor distT="0" distB="0" distL="114300" distR="114300" simplePos="0" relativeHeight="251660288" behindDoc="1" locked="1" layoutInCell="1" allowOverlap="1" wp14:anchorId="278BE373" wp14:editId="3CA17A69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87600" cy="864720"/>
              <wp:effectExtent l="0" t="0" r="0" b="0"/>
              <wp:wrapNone/>
              <wp:docPr id="6" name="Afbeelding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3920461" name="Afbeelding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7600" cy="864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684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B56F3"/>
    <w:multiLevelType w:val="multilevel"/>
    <w:tmpl w:val="34C0054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010E3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EFC3CB3"/>
    <w:multiLevelType w:val="multilevel"/>
    <w:tmpl w:val="AB3A7888"/>
    <w:styleLink w:val="LIJSTNUM"/>
    <w:lvl w:ilvl="0">
      <w:start w:val="1"/>
      <w:numFmt w:val="decimal"/>
      <w:pStyle w:val="lijstnummer1"/>
      <w:lvlText w:val="%1."/>
      <w:lvlJc w:val="left"/>
      <w:pPr>
        <w:ind w:left="312" w:hanging="312"/>
      </w:pPr>
      <w:rPr>
        <w:rFonts w:hint="default"/>
        <w:b/>
        <w:i w:val="0"/>
        <w:color w:val="56398E" w:themeColor="text2"/>
        <w:sz w:val="18"/>
      </w:rPr>
    </w:lvl>
    <w:lvl w:ilvl="1">
      <w:start w:val="1"/>
      <w:numFmt w:val="lowerLetter"/>
      <w:pStyle w:val="lijstnummer2"/>
      <w:lvlText w:val="%2."/>
      <w:lvlJc w:val="left"/>
      <w:pPr>
        <w:ind w:left="567" w:hanging="255"/>
      </w:pPr>
      <w:rPr>
        <w:rFonts w:hint="default"/>
        <w:b/>
        <w:i w:val="0"/>
        <w:color w:val="F18673" w:themeColor="accent3"/>
        <w:sz w:val="18"/>
      </w:rPr>
    </w:lvl>
    <w:lvl w:ilvl="2">
      <w:start w:val="1"/>
      <w:numFmt w:val="decimal"/>
      <w:pStyle w:val="lijstnummer3"/>
      <w:lvlText w:val="%3."/>
      <w:lvlJc w:val="left"/>
      <w:pPr>
        <w:ind w:left="879" w:hanging="312"/>
      </w:pPr>
      <w:rPr>
        <w:rFonts w:hint="default"/>
        <w:b/>
        <w:i w:val="0"/>
        <w:color w:val="56398E" w:themeColor="text2"/>
        <w:sz w:val="18"/>
      </w:rPr>
    </w:lvl>
    <w:lvl w:ilvl="3">
      <w:start w:val="1"/>
      <w:numFmt w:val="none"/>
      <w:lvlText w:val=""/>
      <w:lvlJc w:val="left"/>
      <w:pPr>
        <w:tabs>
          <w:tab w:val="num" w:pos="2552"/>
        </w:tabs>
        <w:ind w:left="1440" w:firstLine="111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4" w15:restartNumberingAfterBreak="0">
    <w:nsid w:val="2FA17412"/>
    <w:multiLevelType w:val="hybridMultilevel"/>
    <w:tmpl w:val="3E548CEC"/>
    <w:lvl w:ilvl="0" w:tplc="55726E7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46CEE"/>
    <w:multiLevelType w:val="multilevel"/>
    <w:tmpl w:val="7F28BCFC"/>
    <w:numStyleLink w:val="KADERLIJSTOPSOM"/>
  </w:abstractNum>
  <w:abstractNum w:abstractNumId="6" w15:restartNumberingAfterBreak="0">
    <w:nsid w:val="347730D0"/>
    <w:multiLevelType w:val="hybridMultilevel"/>
    <w:tmpl w:val="4F70E7AA"/>
    <w:lvl w:ilvl="0" w:tplc="F2703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9A3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861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A5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0D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EF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E4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03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C7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97260"/>
    <w:multiLevelType w:val="hybridMultilevel"/>
    <w:tmpl w:val="6D76E4AA"/>
    <w:lvl w:ilvl="0" w:tplc="0A8E45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AD0052B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72E129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2A20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E9EA6F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CC6BE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E2C6B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C4C9D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4E5F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3D7359"/>
    <w:multiLevelType w:val="multilevel"/>
    <w:tmpl w:val="062894F0"/>
    <w:numStyleLink w:val="LIJSTOPSOM"/>
  </w:abstractNum>
  <w:abstractNum w:abstractNumId="9" w15:restartNumberingAfterBreak="0">
    <w:nsid w:val="45E06EFA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E5DF4"/>
    <w:multiLevelType w:val="hybridMultilevel"/>
    <w:tmpl w:val="AD00436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274AA"/>
    <w:multiLevelType w:val="multilevel"/>
    <w:tmpl w:val="34C00548"/>
    <w:styleLink w:val="KADERLIJSTNUM"/>
    <w:lvl w:ilvl="0">
      <w:start w:val="1"/>
      <w:numFmt w:val="decimal"/>
      <w:pStyle w:val="kaderlijstnummer1"/>
      <w:lvlText w:val="%1."/>
      <w:lvlJc w:val="left"/>
      <w:pPr>
        <w:tabs>
          <w:tab w:val="num" w:pos="482"/>
        </w:tabs>
        <w:ind w:left="794" w:hanging="312"/>
      </w:pPr>
      <w:rPr>
        <w:rFonts w:hint="default"/>
        <w:b/>
        <w:i w:val="0"/>
        <w:color w:val="56398E" w:themeColor="text2"/>
        <w:sz w:val="18"/>
      </w:rPr>
    </w:lvl>
    <w:lvl w:ilvl="1">
      <w:start w:val="1"/>
      <w:numFmt w:val="none"/>
      <w:pStyle w:val="kaderlijstvervolg1"/>
      <w:lvlText w:val="%2"/>
      <w:lvlJc w:val="left"/>
      <w:pPr>
        <w:ind w:left="794" w:hanging="31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552"/>
        </w:tabs>
        <w:ind w:left="1080" w:firstLine="147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35"/>
        </w:tabs>
        <w:ind w:left="1440" w:firstLine="139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119"/>
        </w:tabs>
        <w:ind w:left="1800" w:firstLine="131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2160" w:firstLine="12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86"/>
        </w:tabs>
        <w:ind w:left="2520" w:firstLine="116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2880" w:firstLine="108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3240" w:firstLine="1013"/>
      </w:pPr>
      <w:rPr>
        <w:rFonts w:hint="default"/>
      </w:rPr>
    </w:lvl>
  </w:abstractNum>
  <w:abstractNum w:abstractNumId="12" w15:restartNumberingAfterBreak="0">
    <w:nsid w:val="55D04363"/>
    <w:multiLevelType w:val="multilevel"/>
    <w:tmpl w:val="E9CE4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3B6451"/>
    <w:multiLevelType w:val="multilevel"/>
    <w:tmpl w:val="34C00548"/>
    <w:numStyleLink w:val="KADERLIJSTNUM"/>
  </w:abstractNum>
  <w:abstractNum w:abstractNumId="14" w15:restartNumberingAfterBreak="0">
    <w:nsid w:val="635D2B85"/>
    <w:multiLevelType w:val="multilevel"/>
    <w:tmpl w:val="AB3A7888"/>
    <w:numStyleLink w:val="LIJSTNUM"/>
  </w:abstractNum>
  <w:abstractNum w:abstractNumId="15" w15:restartNumberingAfterBreak="0">
    <w:nsid w:val="63D53640"/>
    <w:multiLevelType w:val="multilevel"/>
    <w:tmpl w:val="7F28BCF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F725D9"/>
    <w:multiLevelType w:val="multilevel"/>
    <w:tmpl w:val="7F28BCFC"/>
    <w:styleLink w:val="KADERLIJSTOPSOM"/>
    <w:lvl w:ilvl="0">
      <w:start w:val="1"/>
      <w:numFmt w:val="bullet"/>
      <w:pStyle w:val="kaderlijstopsom1"/>
      <w:lvlText w:val="•"/>
      <w:lvlJc w:val="left"/>
      <w:pPr>
        <w:tabs>
          <w:tab w:val="num" w:pos="482"/>
        </w:tabs>
        <w:ind w:left="794" w:hanging="312"/>
      </w:pPr>
      <w:rPr>
        <w:rFonts w:ascii="Aptos" w:hAnsi="Aptos" w:hint="default"/>
        <w:b/>
        <w:i w:val="0"/>
        <w:color w:val="56398E" w:themeColor="text2"/>
      </w:rPr>
    </w:lvl>
    <w:lvl w:ilvl="1">
      <w:start w:val="1"/>
      <w:numFmt w:val="none"/>
      <w:pStyle w:val="kaderlijstvervolgopsomming"/>
      <w:lvlText w:val="%2"/>
      <w:lvlJc w:val="left"/>
      <w:pPr>
        <w:ind w:left="794" w:hanging="31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552"/>
        </w:tabs>
        <w:ind w:left="1080" w:firstLine="147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35"/>
        </w:tabs>
        <w:ind w:left="1440" w:firstLine="139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119"/>
        </w:tabs>
        <w:ind w:left="1800" w:firstLine="131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2160" w:firstLine="12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86"/>
        </w:tabs>
        <w:ind w:left="2520" w:firstLine="116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2880" w:firstLine="108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3240" w:firstLine="1013"/>
      </w:pPr>
      <w:rPr>
        <w:rFonts w:hint="default"/>
      </w:rPr>
    </w:lvl>
  </w:abstractNum>
  <w:abstractNum w:abstractNumId="17" w15:restartNumberingAfterBreak="0">
    <w:nsid w:val="732F1883"/>
    <w:multiLevelType w:val="multilevel"/>
    <w:tmpl w:val="60FC0DC2"/>
    <w:styleLink w:val="KOPNUM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18" w15:restartNumberingAfterBreak="0">
    <w:nsid w:val="73350B8D"/>
    <w:multiLevelType w:val="multilevel"/>
    <w:tmpl w:val="9C34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620A2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E904A6"/>
    <w:multiLevelType w:val="multilevel"/>
    <w:tmpl w:val="062894F0"/>
    <w:styleLink w:val="LIJSTOPSOM"/>
    <w:lvl w:ilvl="0">
      <w:start w:val="1"/>
      <w:numFmt w:val="none"/>
      <w:pStyle w:val="lijstopsom1"/>
      <w:lvlText w:val="•"/>
      <w:lvlJc w:val="left"/>
      <w:pPr>
        <w:ind w:left="312" w:hanging="312"/>
      </w:pPr>
      <w:rPr>
        <w:rFonts w:hint="default"/>
        <w:b/>
        <w:i w:val="0"/>
        <w:color w:val="F18673" w:themeColor="accent3"/>
      </w:rPr>
    </w:lvl>
    <w:lvl w:ilvl="1">
      <w:start w:val="1"/>
      <w:numFmt w:val="none"/>
      <w:pStyle w:val="lijstopsom2"/>
      <w:lvlText w:val="–"/>
      <w:lvlJc w:val="left"/>
      <w:pPr>
        <w:ind w:left="567" w:hanging="255"/>
      </w:pPr>
      <w:rPr>
        <w:rFonts w:hint="default"/>
        <w:b/>
        <w:i w:val="0"/>
        <w:color w:val="F18673" w:themeColor="accent3"/>
      </w:rPr>
    </w:lvl>
    <w:lvl w:ilvl="2">
      <w:start w:val="1"/>
      <w:numFmt w:val="none"/>
      <w:pStyle w:val="lijstopsom3"/>
      <w:lvlText w:val="•"/>
      <w:lvlJc w:val="left"/>
      <w:pPr>
        <w:ind w:left="879" w:hanging="312"/>
      </w:pPr>
      <w:rPr>
        <w:rFonts w:hint="default"/>
        <w:b/>
        <w:i w:val="0"/>
        <w:color w:val="56398E" w:themeColor="text2"/>
      </w:rPr>
    </w:lvl>
    <w:lvl w:ilvl="3">
      <w:start w:val="1"/>
      <w:numFmt w:val="none"/>
      <w:lvlText w:val=""/>
      <w:lvlJc w:val="left"/>
      <w:pPr>
        <w:tabs>
          <w:tab w:val="num" w:pos="2552"/>
        </w:tabs>
        <w:ind w:left="1440" w:firstLine="111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21" w15:restartNumberingAfterBreak="0">
    <w:nsid w:val="7FEF4953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FB2011"/>
    <w:multiLevelType w:val="multilevel"/>
    <w:tmpl w:val="062894F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011606">
    <w:abstractNumId w:val="6"/>
  </w:num>
  <w:num w:numId="2" w16cid:durableId="36009357">
    <w:abstractNumId w:val="7"/>
  </w:num>
  <w:num w:numId="3" w16cid:durableId="28383143">
    <w:abstractNumId w:val="3"/>
  </w:num>
  <w:num w:numId="4" w16cid:durableId="108817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3163278">
    <w:abstractNumId w:val="9"/>
  </w:num>
  <w:num w:numId="6" w16cid:durableId="636187828">
    <w:abstractNumId w:val="21"/>
  </w:num>
  <w:num w:numId="7" w16cid:durableId="56980876">
    <w:abstractNumId w:val="0"/>
  </w:num>
  <w:num w:numId="8" w16cid:durableId="1687633582">
    <w:abstractNumId w:val="19"/>
  </w:num>
  <w:num w:numId="9" w16cid:durableId="1610966194">
    <w:abstractNumId w:val="20"/>
  </w:num>
  <w:num w:numId="10" w16cid:durableId="1897857456">
    <w:abstractNumId w:val="22"/>
  </w:num>
  <w:num w:numId="11" w16cid:durableId="1901820214">
    <w:abstractNumId w:val="17"/>
    <w:lvlOverride w:ilvl="0">
      <w:lvl w:ilvl="0">
        <w:start w:val="1"/>
        <w:numFmt w:val="decimal"/>
        <w:pStyle w:val="Kop1"/>
        <w:suff w:val="space"/>
        <w:lvlText w:val="%1."/>
        <w:lvlJc w:val="left"/>
        <w:pPr>
          <w:ind w:left="142" w:firstLine="0"/>
        </w:pPr>
        <w:rPr>
          <w:rFonts w:hint="default"/>
          <w:b w:val="0"/>
          <w:i w:val="0"/>
          <w:sz w:val="32"/>
          <w:szCs w:val="32"/>
        </w:rPr>
      </w:lvl>
    </w:lvlOverride>
  </w:num>
  <w:num w:numId="12" w16cid:durableId="6746465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499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739546">
    <w:abstractNumId w:val="8"/>
  </w:num>
  <w:num w:numId="15" w16cid:durableId="148134554">
    <w:abstractNumId w:val="14"/>
  </w:num>
  <w:num w:numId="16" w16cid:durableId="1344937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4148281">
    <w:abstractNumId w:val="2"/>
  </w:num>
  <w:num w:numId="18" w16cid:durableId="483471487">
    <w:abstractNumId w:val="11"/>
  </w:num>
  <w:num w:numId="19" w16cid:durableId="13969722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948689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9399279">
    <w:abstractNumId w:val="16"/>
  </w:num>
  <w:num w:numId="22" w16cid:durableId="7003241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3671974">
    <w:abstractNumId w:val="15"/>
  </w:num>
  <w:num w:numId="24" w16cid:durableId="496001032">
    <w:abstractNumId w:val="1"/>
  </w:num>
  <w:num w:numId="25" w16cid:durableId="562838600">
    <w:abstractNumId w:val="13"/>
  </w:num>
  <w:num w:numId="26" w16cid:durableId="195195270">
    <w:abstractNumId w:val="5"/>
  </w:num>
  <w:num w:numId="27" w16cid:durableId="1443960398">
    <w:abstractNumId w:val="11"/>
  </w:num>
  <w:num w:numId="28" w16cid:durableId="209195189">
    <w:abstractNumId w:val="11"/>
  </w:num>
  <w:num w:numId="29" w16cid:durableId="519662029">
    <w:abstractNumId w:val="13"/>
  </w:num>
  <w:num w:numId="30" w16cid:durableId="1021279490">
    <w:abstractNumId w:val="13"/>
  </w:num>
  <w:num w:numId="31" w16cid:durableId="1630745376">
    <w:abstractNumId w:val="16"/>
  </w:num>
  <w:num w:numId="32" w16cid:durableId="670453452">
    <w:abstractNumId w:val="5"/>
  </w:num>
  <w:num w:numId="33" w16cid:durableId="44136898">
    <w:abstractNumId w:val="5"/>
  </w:num>
  <w:num w:numId="34" w16cid:durableId="512499489">
    <w:abstractNumId w:val="17"/>
  </w:num>
  <w:num w:numId="35" w16cid:durableId="1657562364">
    <w:abstractNumId w:val="3"/>
  </w:num>
  <w:num w:numId="36" w16cid:durableId="1944414119">
    <w:abstractNumId w:val="14"/>
  </w:num>
  <w:num w:numId="37" w16cid:durableId="220558563">
    <w:abstractNumId w:val="14"/>
  </w:num>
  <w:num w:numId="38" w16cid:durableId="1420634258">
    <w:abstractNumId w:val="14"/>
  </w:num>
  <w:num w:numId="39" w16cid:durableId="817962100">
    <w:abstractNumId w:val="20"/>
  </w:num>
  <w:num w:numId="40" w16cid:durableId="236670548">
    <w:abstractNumId w:val="8"/>
  </w:num>
  <w:num w:numId="41" w16cid:durableId="725185269">
    <w:abstractNumId w:val="8"/>
  </w:num>
  <w:num w:numId="42" w16cid:durableId="328481999">
    <w:abstractNumId w:val="8"/>
  </w:num>
  <w:num w:numId="43" w16cid:durableId="2133207592">
    <w:abstractNumId w:val="4"/>
  </w:num>
  <w:num w:numId="44" w16cid:durableId="2082176046">
    <w:abstractNumId w:val="18"/>
  </w:num>
  <w:num w:numId="45" w16cid:durableId="1590234469">
    <w:abstractNumId w:val="12"/>
  </w:num>
  <w:num w:numId="46" w16cid:durableId="1220938647">
    <w:abstractNumId w:val="10"/>
  </w:num>
  <w:num w:numId="47" w16cid:durableId="1119838854">
    <w:abstractNumId w:val="17"/>
    <w:lvlOverride w:ilvl="0">
      <w:lvl w:ilvl="0">
        <w:start w:val="1"/>
        <w:numFmt w:val="decimal"/>
        <w:pStyle w:val="Kop1"/>
        <w:suff w:val="space"/>
        <w:lvlText w:val="%1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1">
      <w:lvl w:ilvl="1">
        <w:start w:val="1"/>
        <w:numFmt w:val="decimal"/>
        <w:pStyle w:val="Kop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Kop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Kop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2835"/>
          </w:tabs>
          <w:ind w:left="1800" w:firstLine="1035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3119"/>
          </w:tabs>
          <w:ind w:left="2160" w:firstLine="959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3402"/>
          </w:tabs>
          <w:ind w:left="2520" w:firstLine="882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3686"/>
          </w:tabs>
          <w:ind w:left="2880" w:firstLine="806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firstLine="729"/>
        </w:pPr>
        <w:rPr>
          <w:rFonts w:hint="default"/>
        </w:rPr>
      </w:lvl>
    </w:lvlOverride>
  </w:num>
  <w:num w:numId="48" w16cid:durableId="1572471661">
    <w:abstractNumId w:val="17"/>
    <w:lvlOverride w:ilvl="0">
      <w:lvl w:ilvl="0">
        <w:start w:val="1"/>
        <w:numFmt w:val="decimal"/>
        <w:pStyle w:val="Kop1"/>
        <w:suff w:val="space"/>
        <w:lvlText w:val="%1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1">
      <w:lvl w:ilvl="1">
        <w:start w:val="1"/>
        <w:numFmt w:val="decimal"/>
        <w:pStyle w:val="Kop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Kop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Kop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2835"/>
          </w:tabs>
          <w:ind w:left="1800" w:firstLine="1035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3119"/>
          </w:tabs>
          <w:ind w:left="2160" w:firstLine="959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3402"/>
          </w:tabs>
          <w:ind w:left="2520" w:firstLine="882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3686"/>
          </w:tabs>
          <w:ind w:left="2880" w:firstLine="806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firstLine="729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DC"/>
    <w:rsid w:val="000169DD"/>
    <w:rsid w:val="00025D64"/>
    <w:rsid w:val="00033457"/>
    <w:rsid w:val="000374DE"/>
    <w:rsid w:val="00051D52"/>
    <w:rsid w:val="00054FD9"/>
    <w:rsid w:val="0005562E"/>
    <w:rsid w:val="00060EB4"/>
    <w:rsid w:val="0007337B"/>
    <w:rsid w:val="000904C6"/>
    <w:rsid w:val="00091BFF"/>
    <w:rsid w:val="00092DD9"/>
    <w:rsid w:val="000B21E4"/>
    <w:rsid w:val="000C0FDD"/>
    <w:rsid w:val="000D4307"/>
    <w:rsid w:val="000D49C8"/>
    <w:rsid w:val="000D53DC"/>
    <w:rsid w:val="000D6051"/>
    <w:rsid w:val="000F22B2"/>
    <w:rsid w:val="000F7B27"/>
    <w:rsid w:val="001037E8"/>
    <w:rsid w:val="00116278"/>
    <w:rsid w:val="001209E5"/>
    <w:rsid w:val="00140A62"/>
    <w:rsid w:val="0016194D"/>
    <w:rsid w:val="00175048"/>
    <w:rsid w:val="001762FA"/>
    <w:rsid w:val="00176F8F"/>
    <w:rsid w:val="00186A03"/>
    <w:rsid w:val="001939F0"/>
    <w:rsid w:val="00195959"/>
    <w:rsid w:val="001A3707"/>
    <w:rsid w:val="001B1E0E"/>
    <w:rsid w:val="001D1CB8"/>
    <w:rsid w:val="001E20F1"/>
    <w:rsid w:val="001E33E7"/>
    <w:rsid w:val="001E3CA7"/>
    <w:rsid w:val="001E5457"/>
    <w:rsid w:val="001F4668"/>
    <w:rsid w:val="00204CE2"/>
    <w:rsid w:val="0020601D"/>
    <w:rsid w:val="00214FC8"/>
    <w:rsid w:val="0022210A"/>
    <w:rsid w:val="00222A62"/>
    <w:rsid w:val="00225342"/>
    <w:rsid w:val="00245DFE"/>
    <w:rsid w:val="00257747"/>
    <w:rsid w:val="002702B7"/>
    <w:rsid w:val="00276959"/>
    <w:rsid w:val="002B4856"/>
    <w:rsid w:val="002C3C4D"/>
    <w:rsid w:val="002C7501"/>
    <w:rsid w:val="002D4911"/>
    <w:rsid w:val="002D7EF8"/>
    <w:rsid w:val="002E0DF9"/>
    <w:rsid w:val="002F4205"/>
    <w:rsid w:val="00304B6D"/>
    <w:rsid w:val="00305F96"/>
    <w:rsid w:val="00342E39"/>
    <w:rsid w:val="00344837"/>
    <w:rsid w:val="003552FC"/>
    <w:rsid w:val="003655B0"/>
    <w:rsid w:val="003727F1"/>
    <w:rsid w:val="00377F51"/>
    <w:rsid w:val="00383192"/>
    <w:rsid w:val="003834FD"/>
    <w:rsid w:val="003842A2"/>
    <w:rsid w:val="00392AD0"/>
    <w:rsid w:val="003A1B8B"/>
    <w:rsid w:val="003B318C"/>
    <w:rsid w:val="003B3C01"/>
    <w:rsid w:val="003F7444"/>
    <w:rsid w:val="004028CD"/>
    <w:rsid w:val="004062CE"/>
    <w:rsid w:val="004067D4"/>
    <w:rsid w:val="004264A4"/>
    <w:rsid w:val="00431CBD"/>
    <w:rsid w:val="004353AC"/>
    <w:rsid w:val="00436B8E"/>
    <w:rsid w:val="00436E23"/>
    <w:rsid w:val="004576D5"/>
    <w:rsid w:val="00464B6D"/>
    <w:rsid w:val="00473B34"/>
    <w:rsid w:val="0047557A"/>
    <w:rsid w:val="00482A51"/>
    <w:rsid w:val="00483A60"/>
    <w:rsid w:val="00495040"/>
    <w:rsid w:val="004D172A"/>
    <w:rsid w:val="004D719C"/>
    <w:rsid w:val="004E233A"/>
    <w:rsid w:val="00514089"/>
    <w:rsid w:val="0052077C"/>
    <w:rsid w:val="005275BA"/>
    <w:rsid w:val="005367D5"/>
    <w:rsid w:val="00550E1A"/>
    <w:rsid w:val="00563EDD"/>
    <w:rsid w:val="00570239"/>
    <w:rsid w:val="00570C50"/>
    <w:rsid w:val="00591C32"/>
    <w:rsid w:val="0059369D"/>
    <w:rsid w:val="0059D4F9"/>
    <w:rsid w:val="005A229E"/>
    <w:rsid w:val="005C1730"/>
    <w:rsid w:val="005C3C3B"/>
    <w:rsid w:val="005D3124"/>
    <w:rsid w:val="005D3996"/>
    <w:rsid w:val="005D5A41"/>
    <w:rsid w:val="005E3D4D"/>
    <w:rsid w:val="005F2E66"/>
    <w:rsid w:val="006146B1"/>
    <w:rsid w:val="0065437E"/>
    <w:rsid w:val="00666EF8"/>
    <w:rsid w:val="00671956"/>
    <w:rsid w:val="0069260A"/>
    <w:rsid w:val="00695A89"/>
    <w:rsid w:val="00696183"/>
    <w:rsid w:val="00696614"/>
    <w:rsid w:val="006A52FC"/>
    <w:rsid w:val="006B3BAC"/>
    <w:rsid w:val="006B4603"/>
    <w:rsid w:val="006B51DB"/>
    <w:rsid w:val="006C3145"/>
    <w:rsid w:val="006C7C6D"/>
    <w:rsid w:val="006D26CA"/>
    <w:rsid w:val="006D762B"/>
    <w:rsid w:val="006E7C72"/>
    <w:rsid w:val="006F24C9"/>
    <w:rsid w:val="006F2B39"/>
    <w:rsid w:val="006F3DDC"/>
    <w:rsid w:val="00715B3E"/>
    <w:rsid w:val="00727CFE"/>
    <w:rsid w:val="00735578"/>
    <w:rsid w:val="00737838"/>
    <w:rsid w:val="00747F13"/>
    <w:rsid w:val="007507B0"/>
    <w:rsid w:val="007512E7"/>
    <w:rsid w:val="007615E4"/>
    <w:rsid w:val="007701F2"/>
    <w:rsid w:val="00785069"/>
    <w:rsid w:val="00796072"/>
    <w:rsid w:val="007A40D7"/>
    <w:rsid w:val="007E060D"/>
    <w:rsid w:val="007E4C69"/>
    <w:rsid w:val="007E5306"/>
    <w:rsid w:val="007F6BCA"/>
    <w:rsid w:val="0080501A"/>
    <w:rsid w:val="008448A0"/>
    <w:rsid w:val="0084499F"/>
    <w:rsid w:val="0085179B"/>
    <w:rsid w:val="008671FF"/>
    <w:rsid w:val="00872581"/>
    <w:rsid w:val="00881FB7"/>
    <w:rsid w:val="00886382"/>
    <w:rsid w:val="008910E6"/>
    <w:rsid w:val="00892722"/>
    <w:rsid w:val="008A0959"/>
    <w:rsid w:val="008A11DB"/>
    <w:rsid w:val="008A1213"/>
    <w:rsid w:val="008A3307"/>
    <w:rsid w:val="008A4935"/>
    <w:rsid w:val="008A6038"/>
    <w:rsid w:val="008B4AB1"/>
    <w:rsid w:val="008B69D4"/>
    <w:rsid w:val="009007CC"/>
    <w:rsid w:val="00903F3A"/>
    <w:rsid w:val="0091042F"/>
    <w:rsid w:val="0092119C"/>
    <w:rsid w:val="0092131B"/>
    <w:rsid w:val="009263F9"/>
    <w:rsid w:val="00938385"/>
    <w:rsid w:val="0094025E"/>
    <w:rsid w:val="009613A5"/>
    <w:rsid w:val="00961D37"/>
    <w:rsid w:val="009855CF"/>
    <w:rsid w:val="009A0FDE"/>
    <w:rsid w:val="009A21CA"/>
    <w:rsid w:val="009B1C02"/>
    <w:rsid w:val="009B522F"/>
    <w:rsid w:val="009B6C03"/>
    <w:rsid w:val="009C61F5"/>
    <w:rsid w:val="009C671C"/>
    <w:rsid w:val="009E4243"/>
    <w:rsid w:val="009F3252"/>
    <w:rsid w:val="009F5F93"/>
    <w:rsid w:val="009F7765"/>
    <w:rsid w:val="00A06EA5"/>
    <w:rsid w:val="00A3757B"/>
    <w:rsid w:val="00A41933"/>
    <w:rsid w:val="00A60651"/>
    <w:rsid w:val="00A72D1B"/>
    <w:rsid w:val="00A83816"/>
    <w:rsid w:val="00A9595C"/>
    <w:rsid w:val="00AA1EE2"/>
    <w:rsid w:val="00AA2269"/>
    <w:rsid w:val="00AC1445"/>
    <w:rsid w:val="00AC4A37"/>
    <w:rsid w:val="00AD4A34"/>
    <w:rsid w:val="00AD7A5B"/>
    <w:rsid w:val="00AE079F"/>
    <w:rsid w:val="00AE49AD"/>
    <w:rsid w:val="00AF1792"/>
    <w:rsid w:val="00AF794C"/>
    <w:rsid w:val="00B001A5"/>
    <w:rsid w:val="00B1529B"/>
    <w:rsid w:val="00B31D89"/>
    <w:rsid w:val="00B3492B"/>
    <w:rsid w:val="00B34B3F"/>
    <w:rsid w:val="00B44308"/>
    <w:rsid w:val="00B509B9"/>
    <w:rsid w:val="00B6498C"/>
    <w:rsid w:val="00B70972"/>
    <w:rsid w:val="00B74B9C"/>
    <w:rsid w:val="00B75AE7"/>
    <w:rsid w:val="00B91AAA"/>
    <w:rsid w:val="00B964FE"/>
    <w:rsid w:val="00BB125F"/>
    <w:rsid w:val="00BB3A55"/>
    <w:rsid w:val="00BC2FCB"/>
    <w:rsid w:val="00BE703C"/>
    <w:rsid w:val="00BF53A3"/>
    <w:rsid w:val="00C176ED"/>
    <w:rsid w:val="00C25748"/>
    <w:rsid w:val="00C3203E"/>
    <w:rsid w:val="00C33DE7"/>
    <w:rsid w:val="00C50305"/>
    <w:rsid w:val="00C640B1"/>
    <w:rsid w:val="00C643D3"/>
    <w:rsid w:val="00C655AC"/>
    <w:rsid w:val="00C75AEE"/>
    <w:rsid w:val="00C85996"/>
    <w:rsid w:val="00C96D15"/>
    <w:rsid w:val="00C97268"/>
    <w:rsid w:val="00CA5311"/>
    <w:rsid w:val="00CB4E9B"/>
    <w:rsid w:val="00CC599C"/>
    <w:rsid w:val="00D10E1D"/>
    <w:rsid w:val="00D13B5C"/>
    <w:rsid w:val="00D30D4D"/>
    <w:rsid w:val="00D36F5C"/>
    <w:rsid w:val="00D417A2"/>
    <w:rsid w:val="00D440C6"/>
    <w:rsid w:val="00D50992"/>
    <w:rsid w:val="00D5299E"/>
    <w:rsid w:val="00D6429B"/>
    <w:rsid w:val="00D71BF5"/>
    <w:rsid w:val="00D8319C"/>
    <w:rsid w:val="00D96F1A"/>
    <w:rsid w:val="00DC16A4"/>
    <w:rsid w:val="00DE181E"/>
    <w:rsid w:val="00DE3F1E"/>
    <w:rsid w:val="00DF2FD3"/>
    <w:rsid w:val="00DF2FF7"/>
    <w:rsid w:val="00DF68AC"/>
    <w:rsid w:val="00E05EF2"/>
    <w:rsid w:val="00E119C3"/>
    <w:rsid w:val="00E12472"/>
    <w:rsid w:val="00E15BFC"/>
    <w:rsid w:val="00E17898"/>
    <w:rsid w:val="00E20512"/>
    <w:rsid w:val="00E22FC5"/>
    <w:rsid w:val="00E27B11"/>
    <w:rsid w:val="00E30224"/>
    <w:rsid w:val="00E313D7"/>
    <w:rsid w:val="00E426CA"/>
    <w:rsid w:val="00E47AD6"/>
    <w:rsid w:val="00E516DF"/>
    <w:rsid w:val="00E60678"/>
    <w:rsid w:val="00E61574"/>
    <w:rsid w:val="00E73477"/>
    <w:rsid w:val="00E73D08"/>
    <w:rsid w:val="00E84F71"/>
    <w:rsid w:val="00E8528E"/>
    <w:rsid w:val="00E93272"/>
    <w:rsid w:val="00EA0867"/>
    <w:rsid w:val="00EA2F48"/>
    <w:rsid w:val="00EB2F37"/>
    <w:rsid w:val="00ED3905"/>
    <w:rsid w:val="00EE6CDC"/>
    <w:rsid w:val="00EE7C37"/>
    <w:rsid w:val="00EF17DF"/>
    <w:rsid w:val="00F03FEB"/>
    <w:rsid w:val="00F06B87"/>
    <w:rsid w:val="00F12511"/>
    <w:rsid w:val="00F45DDE"/>
    <w:rsid w:val="00F6360F"/>
    <w:rsid w:val="00F83400"/>
    <w:rsid w:val="00F86208"/>
    <w:rsid w:val="00F871F9"/>
    <w:rsid w:val="00F96B47"/>
    <w:rsid w:val="00FA6282"/>
    <w:rsid w:val="00FB70A9"/>
    <w:rsid w:val="00FC4BA6"/>
    <w:rsid w:val="00FD389A"/>
    <w:rsid w:val="00FD389E"/>
    <w:rsid w:val="00FE71F5"/>
    <w:rsid w:val="01844EDB"/>
    <w:rsid w:val="022E99B8"/>
    <w:rsid w:val="03D7A746"/>
    <w:rsid w:val="03EA95ED"/>
    <w:rsid w:val="046C8A1C"/>
    <w:rsid w:val="092366C7"/>
    <w:rsid w:val="092E7E5A"/>
    <w:rsid w:val="0A0E4B98"/>
    <w:rsid w:val="0D12BC62"/>
    <w:rsid w:val="0FC3E8CF"/>
    <w:rsid w:val="1328434E"/>
    <w:rsid w:val="1974805C"/>
    <w:rsid w:val="19C52EC2"/>
    <w:rsid w:val="19DDBE25"/>
    <w:rsid w:val="1A738AD5"/>
    <w:rsid w:val="1B0B1D00"/>
    <w:rsid w:val="1B9E7CA7"/>
    <w:rsid w:val="1C2409F2"/>
    <w:rsid w:val="1CBBF239"/>
    <w:rsid w:val="1EBB8323"/>
    <w:rsid w:val="1FA8667D"/>
    <w:rsid w:val="1FBCD4A1"/>
    <w:rsid w:val="20DED5E3"/>
    <w:rsid w:val="220EE1BC"/>
    <w:rsid w:val="22F55366"/>
    <w:rsid w:val="23325D11"/>
    <w:rsid w:val="2500DE82"/>
    <w:rsid w:val="29A94AC6"/>
    <w:rsid w:val="304B42DB"/>
    <w:rsid w:val="30523C64"/>
    <w:rsid w:val="318FC7B2"/>
    <w:rsid w:val="35BC435E"/>
    <w:rsid w:val="39F305AE"/>
    <w:rsid w:val="3B46AD88"/>
    <w:rsid w:val="3DC1B1F0"/>
    <w:rsid w:val="4143E13A"/>
    <w:rsid w:val="457BC204"/>
    <w:rsid w:val="46202CB7"/>
    <w:rsid w:val="480AFDCA"/>
    <w:rsid w:val="48764C75"/>
    <w:rsid w:val="4CD456AF"/>
    <w:rsid w:val="513AB312"/>
    <w:rsid w:val="53266817"/>
    <w:rsid w:val="5412BB86"/>
    <w:rsid w:val="555B1175"/>
    <w:rsid w:val="5715B46E"/>
    <w:rsid w:val="58273289"/>
    <w:rsid w:val="58D2D6E6"/>
    <w:rsid w:val="5919E491"/>
    <w:rsid w:val="59DD784A"/>
    <w:rsid w:val="5A9DF46F"/>
    <w:rsid w:val="5E92E633"/>
    <w:rsid w:val="5EFF87EC"/>
    <w:rsid w:val="60A8571F"/>
    <w:rsid w:val="60EC17E7"/>
    <w:rsid w:val="6256AE0D"/>
    <w:rsid w:val="633C7F9D"/>
    <w:rsid w:val="6519DD41"/>
    <w:rsid w:val="65F9D0AC"/>
    <w:rsid w:val="65FA4462"/>
    <w:rsid w:val="6625C3DB"/>
    <w:rsid w:val="668B85B9"/>
    <w:rsid w:val="6859439A"/>
    <w:rsid w:val="6908799D"/>
    <w:rsid w:val="69988659"/>
    <w:rsid w:val="6AB78741"/>
    <w:rsid w:val="6B081091"/>
    <w:rsid w:val="6B7F43A4"/>
    <w:rsid w:val="6C602196"/>
    <w:rsid w:val="6F024F56"/>
    <w:rsid w:val="71FB31AE"/>
    <w:rsid w:val="729699D2"/>
    <w:rsid w:val="749389CF"/>
    <w:rsid w:val="74A86991"/>
    <w:rsid w:val="75F3BA19"/>
    <w:rsid w:val="7A28F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1780"/>
  <w15:chartTrackingRefBased/>
  <w15:docId w15:val="{D7D080B9-AE28-4F56-A220-D0F300D8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4" w:qFormat="1"/>
    <w:lsdException w:name="heading 2" w:semiHidden="1" w:uiPriority="14" w:unhideWhenUsed="1" w:qFormat="1"/>
    <w:lsdException w:name="heading 3" w:semiHidden="1" w:uiPriority="9" w:unhideWhenUsed="1" w:qFormat="1"/>
    <w:lsdException w:name="heading 4" w:semiHidden="1" w:uiPriority="1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footer" w:uiPriority="40"/>
    <w:lsdException w:name="index heading" w:semiHidden="1"/>
    <w:lsdException w:name="caption" w:uiPriority="15" w:qFormat="1"/>
    <w:lsdException w:name="envelope address" w:semiHidden="1"/>
    <w:lsdException w:name="annotation reference" w:semiHidden="1"/>
    <w:lsdException w:name="line number" w:semiHidden="1"/>
    <w:lsdException w:name="page number" w:uiPriority="40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0" w:qFormat="1"/>
    <w:lsdException w:name="Date" w:uiPriority="21"/>
    <w:lsdException w:name="Note Heading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40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_standaard"/>
    <w:qFormat/>
    <w:rsid w:val="00377F51"/>
    <w:pPr>
      <w:spacing w:line="292" w:lineRule="auto"/>
    </w:pPr>
  </w:style>
  <w:style w:type="paragraph" w:styleId="Kop1">
    <w:name w:val="heading 1"/>
    <w:aliases w:val="_kop 1"/>
    <w:basedOn w:val="Standaard"/>
    <w:next w:val="Standaard"/>
    <w:link w:val="Kop1Char"/>
    <w:uiPriority w:val="14"/>
    <w:qFormat/>
    <w:rsid w:val="00FB70A9"/>
    <w:pPr>
      <w:keepNext/>
      <w:keepLines/>
      <w:numPr>
        <w:numId w:val="34"/>
      </w:numPr>
      <w:pBdr>
        <w:bottom w:val="single" w:sz="8" w:space="5" w:color="F18673" w:themeColor="accent3"/>
      </w:pBdr>
      <w:suppressAutoHyphens/>
      <w:spacing w:before="500" w:after="320" w:line="230" w:lineRule="auto"/>
      <w:outlineLvl w:val="0"/>
    </w:pPr>
    <w:rPr>
      <w:rFonts w:asciiTheme="majorHAnsi" w:eastAsiaTheme="majorEastAsia" w:hAnsiTheme="majorHAnsi" w:cstheme="majorBidi"/>
      <w:b/>
      <w:bCs/>
      <w:color w:val="F18673" w:themeColor="accent3"/>
      <w:spacing w:val="-1"/>
      <w:sz w:val="36"/>
      <w:szCs w:val="36"/>
    </w:rPr>
  </w:style>
  <w:style w:type="paragraph" w:styleId="Kop2">
    <w:name w:val="heading 2"/>
    <w:aliases w:val="_kop 2"/>
    <w:basedOn w:val="Standaard"/>
    <w:next w:val="Standaard"/>
    <w:link w:val="Kop2Char"/>
    <w:uiPriority w:val="14"/>
    <w:qFormat/>
    <w:rsid w:val="00FB70A9"/>
    <w:pPr>
      <w:keepNext/>
      <w:keepLines/>
      <w:numPr>
        <w:ilvl w:val="1"/>
        <w:numId w:val="34"/>
      </w:numPr>
      <w:suppressAutoHyphens/>
      <w:spacing w:before="300" w:after="180" w:line="240" w:lineRule="auto"/>
      <w:outlineLvl w:val="1"/>
    </w:pPr>
    <w:rPr>
      <w:rFonts w:asciiTheme="majorHAnsi" w:eastAsiaTheme="majorEastAsia" w:hAnsiTheme="majorHAnsi" w:cstheme="majorBidi"/>
      <w:b/>
      <w:bCs/>
      <w:color w:val="402A6A" w:themeColor="accent1" w:themeShade="BF"/>
      <w:spacing w:val="-1"/>
      <w:sz w:val="30"/>
      <w:szCs w:val="30"/>
    </w:rPr>
  </w:style>
  <w:style w:type="paragraph" w:styleId="Kop3">
    <w:name w:val="heading 3"/>
    <w:aliases w:val="_kop 3"/>
    <w:basedOn w:val="Standaard"/>
    <w:next w:val="Standaard"/>
    <w:link w:val="Kop3Char"/>
    <w:uiPriority w:val="14"/>
    <w:qFormat/>
    <w:rsid w:val="009613A5"/>
    <w:pPr>
      <w:keepNext/>
      <w:keepLines/>
      <w:numPr>
        <w:ilvl w:val="2"/>
        <w:numId w:val="34"/>
      </w:numPr>
      <w:suppressAutoHyphens/>
      <w:spacing w:before="260" w:after="140" w:line="245" w:lineRule="auto"/>
      <w:outlineLvl w:val="2"/>
    </w:pPr>
    <w:rPr>
      <w:rFonts w:eastAsiaTheme="majorEastAsia" w:cstheme="majorBidi"/>
      <w:b/>
      <w:bCs/>
      <w:color w:val="402A6A" w:themeColor="accent1" w:themeShade="BF"/>
      <w:sz w:val="25"/>
      <w:szCs w:val="25"/>
    </w:rPr>
  </w:style>
  <w:style w:type="paragraph" w:styleId="Kop4">
    <w:name w:val="heading 4"/>
    <w:aliases w:val="_kop 4"/>
    <w:basedOn w:val="Standaard"/>
    <w:next w:val="Standaard"/>
    <w:link w:val="Kop4Char"/>
    <w:uiPriority w:val="14"/>
    <w:qFormat/>
    <w:rsid w:val="00FB70A9"/>
    <w:pPr>
      <w:keepNext/>
      <w:keepLines/>
      <w:numPr>
        <w:ilvl w:val="3"/>
        <w:numId w:val="34"/>
      </w:numPr>
      <w:suppressAutoHyphens/>
      <w:spacing w:before="140" w:after="40" w:line="254" w:lineRule="auto"/>
      <w:outlineLvl w:val="3"/>
    </w:pPr>
    <w:rPr>
      <w:rFonts w:eastAsiaTheme="majorEastAsia" w:cstheme="majorBidi"/>
      <w:b/>
      <w:bCs/>
      <w:color w:val="F18673" w:themeColor="accent3"/>
    </w:rPr>
  </w:style>
  <w:style w:type="paragraph" w:styleId="Kop5">
    <w:name w:val="heading 5"/>
    <w:basedOn w:val="Standaard"/>
    <w:next w:val="Standaard"/>
    <w:link w:val="Kop5Char"/>
    <w:uiPriority w:val="14"/>
    <w:semiHidden/>
    <w:qFormat/>
    <w:rsid w:val="00D50992"/>
    <w:pPr>
      <w:keepNext/>
      <w:keepLines/>
      <w:spacing w:before="80" w:after="40"/>
      <w:outlineLvl w:val="4"/>
    </w:pPr>
    <w:rPr>
      <w:rFonts w:eastAsiaTheme="majorEastAsia" w:cstheme="majorBidi"/>
      <w:color w:val="402A6A" w:themeColor="accent1" w:themeShade="BF"/>
    </w:rPr>
  </w:style>
  <w:style w:type="paragraph" w:styleId="Kop6">
    <w:name w:val="heading 6"/>
    <w:basedOn w:val="Standaard"/>
    <w:next w:val="Standaard"/>
    <w:link w:val="Kop6Char"/>
    <w:uiPriority w:val="14"/>
    <w:semiHidden/>
    <w:qFormat/>
    <w:rsid w:val="00D509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4"/>
    <w:semiHidden/>
    <w:qFormat/>
    <w:rsid w:val="00D509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4"/>
    <w:semiHidden/>
    <w:qFormat/>
    <w:rsid w:val="00D509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4"/>
    <w:semiHidden/>
    <w:qFormat/>
    <w:rsid w:val="00D509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_kop 1 Char"/>
    <w:basedOn w:val="Standaardalinea-lettertype"/>
    <w:link w:val="Kop1"/>
    <w:uiPriority w:val="14"/>
    <w:rsid w:val="00D30D4D"/>
    <w:rPr>
      <w:rFonts w:asciiTheme="majorHAnsi" w:eastAsiaTheme="majorEastAsia" w:hAnsiTheme="majorHAnsi" w:cstheme="majorBidi"/>
      <w:b/>
      <w:bCs/>
      <w:color w:val="F18673" w:themeColor="accent3"/>
      <w:spacing w:val="-1"/>
      <w:sz w:val="36"/>
      <w:szCs w:val="36"/>
    </w:rPr>
  </w:style>
  <w:style w:type="character" w:customStyle="1" w:styleId="Kop2Char">
    <w:name w:val="Kop 2 Char"/>
    <w:aliases w:val="_kop 2 Char"/>
    <w:basedOn w:val="Standaardalinea-lettertype"/>
    <w:link w:val="Kop2"/>
    <w:uiPriority w:val="14"/>
    <w:rsid w:val="00D30D4D"/>
    <w:rPr>
      <w:rFonts w:asciiTheme="majorHAnsi" w:eastAsiaTheme="majorEastAsia" w:hAnsiTheme="majorHAnsi" w:cstheme="majorBidi"/>
      <w:b/>
      <w:bCs/>
      <w:color w:val="402A6A" w:themeColor="accent1" w:themeShade="BF"/>
      <w:spacing w:val="-1"/>
      <w:sz w:val="30"/>
      <w:szCs w:val="30"/>
    </w:rPr>
  </w:style>
  <w:style w:type="character" w:customStyle="1" w:styleId="Kop3Char">
    <w:name w:val="Kop 3 Char"/>
    <w:aliases w:val="_kop 3 Char"/>
    <w:basedOn w:val="Standaardalinea-lettertype"/>
    <w:link w:val="Kop3"/>
    <w:uiPriority w:val="14"/>
    <w:rsid w:val="00D30D4D"/>
    <w:rPr>
      <w:rFonts w:eastAsiaTheme="majorEastAsia" w:cstheme="majorBidi"/>
      <w:b/>
      <w:bCs/>
      <w:color w:val="402A6A" w:themeColor="accent1" w:themeShade="BF"/>
      <w:sz w:val="25"/>
      <w:szCs w:val="25"/>
    </w:rPr>
  </w:style>
  <w:style w:type="character" w:customStyle="1" w:styleId="Kop4Char">
    <w:name w:val="Kop 4 Char"/>
    <w:aliases w:val="_kop 4 Char"/>
    <w:basedOn w:val="Standaardalinea-lettertype"/>
    <w:link w:val="Kop4"/>
    <w:uiPriority w:val="14"/>
    <w:rsid w:val="00D30D4D"/>
    <w:rPr>
      <w:rFonts w:eastAsiaTheme="majorEastAsia" w:cstheme="majorBidi"/>
      <w:b/>
      <w:bCs/>
      <w:color w:val="F18673" w:themeColor="accent3"/>
    </w:rPr>
  </w:style>
  <w:style w:type="character" w:customStyle="1" w:styleId="Kop5Char">
    <w:name w:val="Kop 5 Char"/>
    <w:basedOn w:val="Standaardalinea-lettertype"/>
    <w:link w:val="Kop5"/>
    <w:uiPriority w:val="14"/>
    <w:semiHidden/>
    <w:rsid w:val="00D30D4D"/>
    <w:rPr>
      <w:rFonts w:eastAsiaTheme="majorEastAsia" w:cstheme="majorBidi"/>
      <w:color w:val="402A6A" w:themeColor="accent1" w:themeShade="BF"/>
    </w:rPr>
  </w:style>
  <w:style w:type="character" w:customStyle="1" w:styleId="Kop6Char">
    <w:name w:val="Kop 6 Char"/>
    <w:basedOn w:val="Standaardalinea-lettertype"/>
    <w:link w:val="Kop6"/>
    <w:uiPriority w:val="14"/>
    <w:semiHidden/>
    <w:rsid w:val="00D30D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4"/>
    <w:semiHidden/>
    <w:rsid w:val="00D30D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4"/>
    <w:semiHidden/>
    <w:rsid w:val="00D30D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4"/>
    <w:semiHidden/>
    <w:rsid w:val="00D30D4D"/>
    <w:rPr>
      <w:rFonts w:eastAsiaTheme="majorEastAsia" w:cstheme="majorBidi"/>
      <w:color w:val="272727" w:themeColor="text1" w:themeTint="D8"/>
    </w:rPr>
  </w:style>
  <w:style w:type="paragraph" w:styleId="Titel">
    <w:name w:val="Title"/>
    <w:aliases w:val="_titel"/>
    <w:basedOn w:val="Standaard"/>
    <w:next w:val="Ondertitel"/>
    <w:link w:val="TitelChar"/>
    <w:uiPriority w:val="19"/>
    <w:qFormat/>
    <w:rsid w:val="00C25748"/>
    <w:pPr>
      <w:suppressAutoHyphens/>
      <w:spacing w:line="226" w:lineRule="auto"/>
      <w:ind w:left="-34" w:right="238"/>
      <w:contextualSpacing/>
    </w:pPr>
    <w:rPr>
      <w:rFonts w:asciiTheme="majorHAnsi" w:eastAsiaTheme="majorEastAsia" w:hAnsiTheme="majorHAnsi" w:cstheme="majorBidi"/>
      <w:b/>
      <w:bCs/>
      <w:color w:val="56398E" w:themeColor="text2"/>
      <w:spacing w:val="-1"/>
      <w:kern w:val="28"/>
      <w:sz w:val="50"/>
      <w:szCs w:val="50"/>
    </w:rPr>
  </w:style>
  <w:style w:type="character" w:customStyle="1" w:styleId="TitelChar">
    <w:name w:val="Titel Char"/>
    <w:aliases w:val="_titel Char"/>
    <w:basedOn w:val="Standaardalinea-lettertype"/>
    <w:link w:val="Titel"/>
    <w:uiPriority w:val="19"/>
    <w:rsid w:val="00D30D4D"/>
    <w:rPr>
      <w:rFonts w:asciiTheme="majorHAnsi" w:eastAsiaTheme="majorEastAsia" w:hAnsiTheme="majorHAnsi" w:cstheme="majorBidi"/>
      <w:b/>
      <w:bCs/>
      <w:color w:val="56398E" w:themeColor="text2"/>
      <w:spacing w:val="-1"/>
      <w:kern w:val="28"/>
      <w:sz w:val="50"/>
      <w:szCs w:val="50"/>
    </w:rPr>
  </w:style>
  <w:style w:type="paragraph" w:styleId="Ondertitel">
    <w:name w:val="Subtitle"/>
    <w:aliases w:val="_ondertitel"/>
    <w:basedOn w:val="Standaard"/>
    <w:link w:val="OndertitelChar"/>
    <w:uiPriority w:val="20"/>
    <w:qFormat/>
    <w:rsid w:val="00BE703C"/>
    <w:pPr>
      <w:numPr>
        <w:ilvl w:val="1"/>
      </w:numPr>
      <w:suppressAutoHyphens/>
      <w:spacing w:before="160" w:line="245" w:lineRule="auto"/>
      <w:ind w:left="-17"/>
      <w:contextualSpacing/>
    </w:pPr>
    <w:rPr>
      <w:rFonts w:eastAsiaTheme="majorEastAsia" w:cstheme="majorBidi"/>
      <w:b/>
      <w:bCs/>
      <w:color w:val="56398E" w:themeColor="text2"/>
      <w:sz w:val="24"/>
      <w:szCs w:val="24"/>
    </w:rPr>
  </w:style>
  <w:style w:type="character" w:customStyle="1" w:styleId="OndertitelChar">
    <w:name w:val="Ondertitel Char"/>
    <w:aliases w:val="_ondertitel Char"/>
    <w:basedOn w:val="Standaardalinea-lettertype"/>
    <w:link w:val="Ondertitel"/>
    <w:uiPriority w:val="20"/>
    <w:rsid w:val="00BE703C"/>
    <w:rPr>
      <w:rFonts w:eastAsiaTheme="majorEastAsia" w:cstheme="majorBidi"/>
      <w:b/>
      <w:bCs/>
      <w:color w:val="56398E" w:themeColor="text2"/>
      <w:sz w:val="24"/>
      <w:szCs w:val="24"/>
    </w:rPr>
  </w:style>
  <w:style w:type="paragraph" w:styleId="Citaat">
    <w:name w:val="Quote"/>
    <w:aliases w:val="_citaat"/>
    <w:basedOn w:val="Standaard"/>
    <w:link w:val="CitaatChar"/>
    <w:uiPriority w:val="11"/>
    <w:qFormat/>
    <w:rsid w:val="00C25748"/>
    <w:pPr>
      <w:pBdr>
        <w:top w:val="single" w:sz="2" w:space="0" w:color="FFFFFF" w:themeColor="background1"/>
        <w:left w:val="single" w:sz="12" w:space="13" w:color="56398E" w:themeColor="text2"/>
        <w:bottom w:val="single" w:sz="2" w:space="0" w:color="FFFFFF" w:themeColor="background1"/>
      </w:pBdr>
      <w:suppressAutoHyphens/>
      <w:spacing w:before="240" w:after="280" w:line="250" w:lineRule="auto"/>
      <w:ind w:left="811"/>
      <w:contextualSpacing/>
    </w:pPr>
    <w:rPr>
      <w:rFonts w:ascii="Cambria" w:hAnsi="Cambria"/>
      <w:color w:val="56398E" w:themeColor="text2"/>
      <w:spacing w:val="-2"/>
      <w:sz w:val="30"/>
      <w:szCs w:val="30"/>
    </w:rPr>
  </w:style>
  <w:style w:type="character" w:customStyle="1" w:styleId="CitaatChar">
    <w:name w:val="Citaat Char"/>
    <w:aliases w:val="_citaat Char"/>
    <w:basedOn w:val="Standaardalinea-lettertype"/>
    <w:link w:val="Citaat"/>
    <w:uiPriority w:val="11"/>
    <w:rsid w:val="00D30D4D"/>
    <w:rPr>
      <w:rFonts w:ascii="Cambria" w:hAnsi="Cambria"/>
      <w:color w:val="56398E" w:themeColor="text2"/>
      <w:spacing w:val="-2"/>
      <w:sz w:val="30"/>
      <w:szCs w:val="30"/>
    </w:rPr>
  </w:style>
  <w:style w:type="paragraph" w:styleId="Lijstalinea">
    <w:name w:val="List Paragraph"/>
    <w:basedOn w:val="Standaard"/>
    <w:uiPriority w:val="34"/>
    <w:qFormat/>
    <w:rsid w:val="00D509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40"/>
    <w:semiHidden/>
    <w:qFormat/>
    <w:rsid w:val="00D50992"/>
    <w:rPr>
      <w:i/>
      <w:iCs/>
      <w:color w:val="402A6A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40"/>
    <w:semiHidden/>
    <w:qFormat/>
    <w:rsid w:val="00D50992"/>
    <w:pPr>
      <w:pBdr>
        <w:top w:val="single" w:sz="4" w:space="10" w:color="402A6A" w:themeColor="accent1" w:themeShade="BF"/>
        <w:bottom w:val="single" w:sz="4" w:space="10" w:color="402A6A" w:themeColor="accent1" w:themeShade="BF"/>
      </w:pBdr>
      <w:spacing w:before="360" w:after="360"/>
      <w:ind w:left="864" w:right="864"/>
      <w:jc w:val="center"/>
    </w:pPr>
    <w:rPr>
      <w:i/>
      <w:iCs/>
      <w:color w:val="402A6A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40"/>
    <w:semiHidden/>
    <w:rsid w:val="00E93272"/>
    <w:rPr>
      <w:i/>
      <w:iCs/>
      <w:color w:val="402A6A" w:themeColor="accent1" w:themeShade="BF"/>
    </w:rPr>
  </w:style>
  <w:style w:type="character" w:styleId="Intensieveverwijzing">
    <w:name w:val="Intense Reference"/>
    <w:basedOn w:val="Standaardalinea-lettertype"/>
    <w:uiPriority w:val="40"/>
    <w:semiHidden/>
    <w:qFormat/>
    <w:rsid w:val="00D50992"/>
    <w:rPr>
      <w:b/>
      <w:bCs/>
      <w:smallCaps/>
      <w:color w:val="402A6A" w:themeColor="accent1" w:themeShade="BF"/>
      <w:spacing w:val="5"/>
    </w:rPr>
  </w:style>
  <w:style w:type="paragraph" w:styleId="Geenafstand">
    <w:name w:val="No Spacing"/>
    <w:uiPriority w:val="99"/>
    <w:semiHidden/>
    <w:qFormat/>
    <w:rsid w:val="008910E6"/>
    <w:pPr>
      <w:spacing w:line="240" w:lineRule="auto"/>
    </w:pPr>
  </w:style>
  <w:style w:type="table" w:styleId="Tabelraster">
    <w:name w:val="Table Grid"/>
    <w:basedOn w:val="Standaardtabel"/>
    <w:uiPriority w:val="39"/>
    <w:rsid w:val="0047557A"/>
    <w:pPr>
      <w:spacing w:line="240" w:lineRule="auto"/>
    </w:pPr>
    <w:tblPr>
      <w:tblBorders>
        <w:top w:val="single" w:sz="4" w:space="0" w:color="56398E" w:themeColor="text2"/>
        <w:left w:val="single" w:sz="4" w:space="0" w:color="56398E" w:themeColor="text2"/>
        <w:bottom w:val="single" w:sz="4" w:space="0" w:color="56398E" w:themeColor="text2"/>
        <w:right w:val="single" w:sz="4" w:space="0" w:color="56398E" w:themeColor="text2"/>
        <w:insideH w:val="single" w:sz="4" w:space="0" w:color="56398E" w:themeColor="text2"/>
        <w:insideV w:val="single" w:sz="4" w:space="0" w:color="56398E" w:themeColor="text2"/>
      </w:tblBorders>
      <w:tblCellMar>
        <w:top w:w="113" w:type="dxa"/>
        <w:left w:w="170" w:type="dxa"/>
        <w:bottom w:w="79" w:type="dxa"/>
        <w:right w:w="142" w:type="dxa"/>
      </w:tblCellMar>
    </w:tblPr>
    <w:tblStylePr w:type="firstRow">
      <w:rPr>
        <w:b/>
        <w:i w:val="0"/>
        <w:color w:val="56398E" w:themeColor="text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3E7FF" w:themeFill="background2"/>
      </w:tcPr>
    </w:tblStylePr>
    <w:tblStylePr w:type="lastRow">
      <w:rPr>
        <w:b/>
        <w:i w:val="0"/>
        <w:color w:val="56398E" w:themeColor="text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3E7FF" w:themeFill="background2"/>
      </w:tcPr>
    </w:tblStylePr>
    <w:tblStylePr w:type="firstCol">
      <w:rPr>
        <w:b/>
        <w:i w:val="0"/>
      </w:rPr>
    </w:tblStylePr>
    <w:tblStylePr w:type="lastCol">
      <w:rPr>
        <w:b/>
        <w:i w:val="0"/>
      </w:rPr>
    </w:tblStylePr>
  </w:style>
  <w:style w:type="character" w:customStyle="1" w:styleId="laatstetekstregel">
    <w:name w:val="_laatste tekstregel"/>
    <w:basedOn w:val="Standaardalinea-lettertype"/>
    <w:uiPriority w:val="40"/>
    <w:semiHidden/>
    <w:qFormat/>
    <w:rsid w:val="00D6429B"/>
    <w:rPr>
      <w:b/>
      <w:color w:val="00B0F0"/>
    </w:rPr>
  </w:style>
  <w:style w:type="character" w:styleId="Subtielebenadrukking">
    <w:name w:val="Subtle Emphasis"/>
    <w:basedOn w:val="Standaardalinea-lettertype"/>
    <w:uiPriority w:val="40"/>
    <w:semiHidden/>
    <w:qFormat/>
    <w:rsid w:val="00E15BFC"/>
    <w:rPr>
      <w:i/>
      <w:iCs/>
      <w:color w:val="404040" w:themeColor="text1" w:themeTint="BF"/>
    </w:rPr>
  </w:style>
  <w:style w:type="character" w:styleId="Nadruk">
    <w:name w:val="Emphasis"/>
    <w:aliases w:val="_tekstaccent_rood"/>
    <w:basedOn w:val="Standaardalinea-lettertype"/>
    <w:uiPriority w:val="6"/>
    <w:qFormat/>
    <w:rsid w:val="006D26CA"/>
    <w:rPr>
      <w:b/>
      <w:i w:val="0"/>
      <w:iCs/>
      <w:color w:val="F18673" w:themeColor="accent3"/>
    </w:rPr>
  </w:style>
  <w:style w:type="character" w:styleId="Zwaar">
    <w:name w:val="Strong"/>
    <w:aliases w:val="_tekstaccent_paars"/>
    <w:basedOn w:val="Standaardalinea-lettertype"/>
    <w:uiPriority w:val="6"/>
    <w:qFormat/>
    <w:rsid w:val="006D26CA"/>
    <w:rPr>
      <w:b/>
      <w:bCs/>
      <w:color w:val="56398E" w:themeColor="text2"/>
    </w:rPr>
  </w:style>
  <w:style w:type="character" w:styleId="Subtieleverwijzing">
    <w:name w:val="Subtle Reference"/>
    <w:basedOn w:val="Standaardalinea-lettertype"/>
    <w:uiPriority w:val="40"/>
    <w:semiHidden/>
    <w:qFormat/>
    <w:rsid w:val="00E15BFC"/>
    <w:rPr>
      <w:smallCaps/>
      <w:color w:val="5A5A5A" w:themeColor="text1" w:themeTint="A5"/>
    </w:rPr>
  </w:style>
  <w:style w:type="paragraph" w:styleId="Bijschrift">
    <w:name w:val="caption"/>
    <w:aliases w:val="_titel tabel / figuur"/>
    <w:basedOn w:val="Standaard"/>
    <w:next w:val="Standaard"/>
    <w:uiPriority w:val="15"/>
    <w:qFormat/>
    <w:rsid w:val="00C97268"/>
    <w:pPr>
      <w:suppressAutoHyphens/>
      <w:spacing w:before="180" w:after="100" w:line="254" w:lineRule="auto"/>
      <w:contextualSpacing/>
    </w:pPr>
    <w:rPr>
      <w:b/>
      <w:bCs/>
      <w:color w:val="56398E" w:themeColor="text2"/>
      <w:sz w:val="22"/>
      <w:szCs w:val="22"/>
      <w:lang w:val="fr-FR"/>
    </w:rPr>
  </w:style>
  <w:style w:type="paragraph" w:styleId="Bibliografie">
    <w:name w:val="Bibliography"/>
    <w:basedOn w:val="Standaard"/>
    <w:next w:val="Standaard"/>
    <w:uiPriority w:val="40"/>
    <w:semiHidden/>
    <w:rsid w:val="00E15BFC"/>
  </w:style>
  <w:style w:type="paragraph" w:styleId="Inhopg1">
    <w:name w:val="toc 1"/>
    <w:basedOn w:val="Standaard"/>
    <w:next w:val="Standaard"/>
    <w:autoRedefine/>
    <w:uiPriority w:val="39"/>
    <w:semiHidden/>
    <w:rsid w:val="00E15BF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rsid w:val="00E15BFC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semiHidden/>
    <w:rsid w:val="00E15BFC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semiHidden/>
    <w:rsid w:val="00E15BFC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rsid w:val="00E15BFC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rsid w:val="00E15BFC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rsid w:val="00E15BFC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rsid w:val="00E15BFC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rsid w:val="00E15BFC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semiHidden/>
    <w:qFormat/>
    <w:rsid w:val="00E15BFC"/>
    <w:pPr>
      <w:spacing w:before="240" w:after="0"/>
      <w:outlineLvl w:val="9"/>
    </w:pPr>
    <w:rPr>
      <w:sz w:val="32"/>
      <w:szCs w:val="32"/>
    </w:rPr>
  </w:style>
  <w:style w:type="paragraph" w:styleId="Aanhef">
    <w:name w:val="Salutation"/>
    <w:basedOn w:val="Standaard"/>
    <w:next w:val="Standaard"/>
    <w:link w:val="AanhefChar"/>
    <w:uiPriority w:val="22"/>
    <w:semiHidden/>
    <w:rsid w:val="00E15BFC"/>
  </w:style>
  <w:style w:type="character" w:customStyle="1" w:styleId="AanhefChar">
    <w:name w:val="Aanhef Char"/>
    <w:basedOn w:val="Standaardalinea-lettertype"/>
    <w:link w:val="Aanhef"/>
    <w:uiPriority w:val="22"/>
    <w:semiHidden/>
    <w:rsid w:val="00E93272"/>
  </w:style>
  <w:style w:type="paragraph" w:styleId="Afsluiting">
    <w:name w:val="Closing"/>
    <w:basedOn w:val="Standaard"/>
    <w:link w:val="AfsluitingChar"/>
    <w:uiPriority w:val="22"/>
    <w:semiHidden/>
    <w:rsid w:val="00E15BFC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22"/>
    <w:semiHidden/>
    <w:rsid w:val="00E93272"/>
  </w:style>
  <w:style w:type="paragraph" w:styleId="Afzender">
    <w:name w:val="envelope return"/>
    <w:basedOn w:val="Standaard"/>
    <w:uiPriority w:val="22"/>
    <w:semiHidden/>
    <w:rsid w:val="00E15BFC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Bloktekst">
    <w:name w:val="Block Text"/>
    <w:aliases w:val="_kader_tekst"/>
    <w:basedOn w:val="Standaard"/>
    <w:uiPriority w:val="7"/>
    <w:rsid w:val="00C97268"/>
    <w:pPr>
      <w:pBdr>
        <w:top w:val="single" w:sz="12" w:space="18" w:color="D8C88F" w:themeColor="accent5"/>
        <w:left w:val="single" w:sz="12" w:space="21" w:color="D8C88F" w:themeColor="accent5"/>
        <w:bottom w:val="single" w:sz="12" w:space="16" w:color="D8C88F" w:themeColor="accent5"/>
        <w:right w:val="single" w:sz="12" w:space="19" w:color="D8C88F" w:themeColor="accent5"/>
      </w:pBdr>
      <w:spacing w:before="74" w:after="74" w:line="293" w:lineRule="auto"/>
      <w:ind w:left="482" w:right="442"/>
    </w:pPr>
    <w:rPr>
      <w:rFonts w:eastAsiaTheme="minorEastAsia"/>
    </w:rPr>
  </w:style>
  <w:style w:type="paragraph" w:styleId="Datum">
    <w:name w:val="Date"/>
    <w:aliases w:val="_datum"/>
    <w:basedOn w:val="Standaard"/>
    <w:link w:val="DatumChar"/>
    <w:uiPriority w:val="21"/>
    <w:rsid w:val="0085179B"/>
    <w:pPr>
      <w:pBdr>
        <w:top w:val="single" w:sz="2" w:space="0" w:color="FFFFFF" w:themeColor="background1"/>
        <w:left w:val="single" w:sz="12" w:space="9" w:color="D8C88F" w:themeColor="accent5"/>
        <w:bottom w:val="single" w:sz="2" w:space="0" w:color="FFFFFF" w:themeColor="background1"/>
      </w:pBdr>
      <w:suppressAutoHyphens/>
      <w:spacing w:before="234" w:after="530" w:line="262" w:lineRule="auto"/>
      <w:ind w:left="238"/>
      <w:contextualSpacing/>
    </w:pPr>
    <w:rPr>
      <w:sz w:val="16"/>
      <w:szCs w:val="16"/>
    </w:rPr>
  </w:style>
  <w:style w:type="character" w:customStyle="1" w:styleId="DatumChar">
    <w:name w:val="Datum Char"/>
    <w:aliases w:val="_datum Char"/>
    <w:basedOn w:val="Standaardalinea-lettertype"/>
    <w:link w:val="Datum"/>
    <w:uiPriority w:val="21"/>
    <w:rsid w:val="0085179B"/>
    <w:rPr>
      <w:sz w:val="16"/>
      <w:szCs w:val="16"/>
    </w:rPr>
  </w:style>
  <w:style w:type="character" w:styleId="Eindnootmarkering">
    <w:name w:val="endnote reference"/>
    <w:aliases w:val="_eindnootmarkering"/>
    <w:basedOn w:val="Voetnootmarkering"/>
    <w:uiPriority w:val="40"/>
    <w:semiHidden/>
    <w:rsid w:val="00EA0867"/>
    <w:rPr>
      <w:b/>
      <w:color w:val="F18673" w:themeColor="accent3"/>
      <w:vertAlign w:val="superscript"/>
    </w:rPr>
  </w:style>
  <w:style w:type="paragraph" w:styleId="Eindnoottekst">
    <w:name w:val="endnote text"/>
    <w:aliases w:val="_eindnoottekst"/>
    <w:basedOn w:val="Voetnoottekst"/>
    <w:link w:val="EindnoottekstChar"/>
    <w:uiPriority w:val="40"/>
    <w:semiHidden/>
    <w:rsid w:val="00EA0867"/>
  </w:style>
  <w:style w:type="character" w:customStyle="1" w:styleId="EindnoottekstChar">
    <w:name w:val="Eindnoottekst Char"/>
    <w:aliases w:val="_eindnoottekst Char"/>
    <w:basedOn w:val="Standaardalinea-lettertype"/>
    <w:link w:val="Eindnoottekst"/>
    <w:uiPriority w:val="40"/>
    <w:semiHidden/>
    <w:rsid w:val="00E93272"/>
    <w:rPr>
      <w:sz w:val="14"/>
    </w:rPr>
  </w:style>
  <w:style w:type="character" w:styleId="GevolgdeHyperlink">
    <w:name w:val="FollowedHyperlink"/>
    <w:aliases w:val="_gevolgdeHyperlink"/>
    <w:basedOn w:val="Standaardalinea-lettertype"/>
    <w:uiPriority w:val="40"/>
    <w:semiHidden/>
    <w:rsid w:val="00EA0867"/>
    <w:rPr>
      <w:color w:val="000000" w:themeColor="followedHyperlink"/>
      <w:u w:val="single"/>
    </w:rPr>
  </w:style>
  <w:style w:type="paragraph" w:styleId="HTML-adres">
    <w:name w:val="HTML Address"/>
    <w:basedOn w:val="Standaard"/>
    <w:link w:val="HTML-adresChar"/>
    <w:uiPriority w:val="40"/>
    <w:semiHidden/>
    <w:rsid w:val="00EA0867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40"/>
    <w:semiHidden/>
    <w:rsid w:val="00E93272"/>
    <w:rPr>
      <w:i/>
      <w:iCs/>
    </w:rPr>
  </w:style>
  <w:style w:type="character" w:styleId="Hyperlink">
    <w:name w:val="Hyperlink"/>
    <w:aliases w:val="_hyperlink"/>
    <w:basedOn w:val="Standaardalinea-lettertype"/>
    <w:uiPriority w:val="40"/>
    <w:semiHidden/>
    <w:rsid w:val="00EA0867"/>
    <w:rPr>
      <w:color w:val="000000" w:themeColor="hyperlink"/>
      <w:u w:val="single"/>
    </w:rPr>
  </w:style>
  <w:style w:type="paragraph" w:styleId="Koptekst">
    <w:name w:val="header"/>
    <w:aliases w:val="_koptekst"/>
    <w:basedOn w:val="Standaard"/>
    <w:link w:val="KoptekstChar"/>
    <w:uiPriority w:val="40"/>
    <w:semiHidden/>
    <w:rsid w:val="006B4603"/>
    <w:pPr>
      <w:tabs>
        <w:tab w:val="center" w:pos="4536"/>
        <w:tab w:val="right" w:pos="9072"/>
      </w:tabs>
      <w:spacing w:after="102" w:line="240" w:lineRule="auto"/>
    </w:pPr>
  </w:style>
  <w:style w:type="character" w:customStyle="1" w:styleId="KoptekstChar">
    <w:name w:val="Koptekst Char"/>
    <w:aliases w:val="_koptekst Char"/>
    <w:basedOn w:val="Standaardalinea-lettertype"/>
    <w:link w:val="Koptekst"/>
    <w:uiPriority w:val="40"/>
    <w:semiHidden/>
    <w:rsid w:val="00E93272"/>
  </w:style>
  <w:style w:type="paragraph" w:styleId="Lijstmetafbeeldingen">
    <w:name w:val="table of figures"/>
    <w:basedOn w:val="Standaard"/>
    <w:next w:val="Standaard"/>
    <w:uiPriority w:val="40"/>
    <w:semiHidden/>
    <w:rsid w:val="00EA0867"/>
  </w:style>
  <w:style w:type="character" w:styleId="Paginanummer">
    <w:name w:val="page number"/>
    <w:aliases w:val="_paginanummer"/>
    <w:basedOn w:val="Standaardalinea-lettertype"/>
    <w:uiPriority w:val="40"/>
    <w:semiHidden/>
    <w:rsid w:val="004E233A"/>
    <w:rPr>
      <w:b/>
      <w:color w:val="56398E" w:themeColor="text2"/>
    </w:rPr>
  </w:style>
  <w:style w:type="paragraph" w:styleId="Plattetekst">
    <w:name w:val="Body Text"/>
    <w:basedOn w:val="Standaard"/>
    <w:link w:val="PlattetekstChar"/>
    <w:uiPriority w:val="99"/>
    <w:semiHidden/>
    <w:rsid w:val="00EA086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3272"/>
  </w:style>
  <w:style w:type="paragraph" w:styleId="Plattetekst2">
    <w:name w:val="Body Text 2"/>
    <w:basedOn w:val="Standaard"/>
    <w:link w:val="Plattetekst2Char"/>
    <w:uiPriority w:val="99"/>
    <w:semiHidden/>
    <w:rsid w:val="00F1251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3272"/>
  </w:style>
  <w:style w:type="paragraph" w:styleId="Plattetekst3">
    <w:name w:val="Body Text 3"/>
    <w:basedOn w:val="Standaard"/>
    <w:link w:val="Plattetekst3Char"/>
    <w:uiPriority w:val="99"/>
    <w:semiHidden/>
    <w:rsid w:val="00EA086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3272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EA086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3272"/>
  </w:style>
  <w:style w:type="paragraph" w:styleId="Plattetekstinspringen">
    <w:name w:val="Body Text Indent"/>
    <w:basedOn w:val="Standaard"/>
    <w:link w:val="PlattetekstinspringenChar"/>
    <w:uiPriority w:val="99"/>
    <w:semiHidden/>
    <w:rsid w:val="00EA086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3272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EA086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3272"/>
  </w:style>
  <w:style w:type="paragraph" w:styleId="Plattetekstinspringen2">
    <w:name w:val="Body Text Indent 2"/>
    <w:basedOn w:val="Standaard"/>
    <w:link w:val="Plattetekstinspringen2Char"/>
    <w:uiPriority w:val="99"/>
    <w:semiHidden/>
    <w:rsid w:val="00EA086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3272"/>
  </w:style>
  <w:style w:type="paragraph" w:styleId="Plattetekstinspringen3">
    <w:name w:val="Body Text Indent 3"/>
    <w:basedOn w:val="Standaard"/>
    <w:link w:val="Plattetekstinspringen3Char"/>
    <w:uiPriority w:val="99"/>
    <w:semiHidden/>
    <w:rsid w:val="00EA086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3272"/>
    <w:rPr>
      <w:sz w:val="16"/>
      <w:szCs w:val="16"/>
    </w:rPr>
  </w:style>
  <w:style w:type="character" w:styleId="Slimmehyperlink">
    <w:name w:val="Smart Hyperlink"/>
    <w:aliases w:val="_slimme hyperlink"/>
    <w:basedOn w:val="Hyperlink"/>
    <w:uiPriority w:val="40"/>
    <w:semiHidden/>
    <w:rsid w:val="00305F96"/>
    <w:rPr>
      <w:color w:val="000000" w:themeColor="hyperlink"/>
      <w:u w:val="single"/>
    </w:rPr>
  </w:style>
  <w:style w:type="character" w:customStyle="1" w:styleId="SmartLink1">
    <w:name w:val="SmartLink1"/>
    <w:aliases w:val="_smartLink"/>
    <w:basedOn w:val="Standaardalinea-lettertype"/>
    <w:uiPriority w:val="40"/>
    <w:semiHidden/>
    <w:rsid w:val="00305F96"/>
    <w:rPr>
      <w:color w:val="auto"/>
      <w:u w:val="single"/>
      <w:shd w:val="clear" w:color="auto" w:fill="F3F2F1"/>
    </w:rPr>
  </w:style>
  <w:style w:type="character" w:styleId="Tekstvantijdelijkeaanduiding">
    <w:name w:val="Placeholder Text"/>
    <w:basedOn w:val="Standaardalinea-lettertype"/>
    <w:uiPriority w:val="40"/>
    <w:semiHidden/>
    <w:rsid w:val="00EA0867"/>
    <w:rPr>
      <w:color w:val="666666"/>
    </w:rPr>
  </w:style>
  <w:style w:type="character" w:styleId="Voetnootmarkering">
    <w:name w:val="footnote reference"/>
    <w:aliases w:val="_voetnootmarkering"/>
    <w:basedOn w:val="Standaardalinea-lettertype"/>
    <w:uiPriority w:val="40"/>
    <w:semiHidden/>
    <w:rsid w:val="00E27B11"/>
    <w:rPr>
      <w:b/>
      <w:color w:val="F18673" w:themeColor="accent3"/>
      <w:vertAlign w:val="superscript"/>
    </w:rPr>
  </w:style>
  <w:style w:type="paragraph" w:styleId="Voetnoottekst">
    <w:name w:val="footnote text"/>
    <w:aliases w:val="_voetnoottekst"/>
    <w:basedOn w:val="Standaard"/>
    <w:link w:val="VoetnoottekstChar"/>
    <w:uiPriority w:val="40"/>
    <w:semiHidden/>
    <w:rsid w:val="00E27B11"/>
    <w:pPr>
      <w:spacing w:line="200" w:lineRule="exact"/>
    </w:pPr>
    <w:rPr>
      <w:sz w:val="14"/>
    </w:rPr>
  </w:style>
  <w:style w:type="character" w:customStyle="1" w:styleId="VoetnoottekstChar">
    <w:name w:val="Voetnoottekst Char"/>
    <w:aliases w:val="_voetnoottekst Char"/>
    <w:basedOn w:val="Standaardalinea-lettertype"/>
    <w:link w:val="Voetnoottekst"/>
    <w:uiPriority w:val="40"/>
    <w:semiHidden/>
    <w:rsid w:val="00E93272"/>
    <w:rPr>
      <w:sz w:val="14"/>
    </w:rPr>
  </w:style>
  <w:style w:type="paragraph" w:customStyle="1" w:styleId="documentstructuur">
    <w:name w:val="——  documentstructuur  ———————————"/>
    <w:basedOn w:val="Standaard"/>
    <w:uiPriority w:val="14"/>
    <w:qFormat/>
    <w:rsid w:val="00563EDD"/>
    <w:rPr>
      <w:color w:val="FFFFFF" w:themeColor="background1"/>
      <w:sz w:val="21"/>
      <w:shd w:val="clear" w:color="auto" w:fill="000000" w:themeFill="text1"/>
    </w:rPr>
  </w:style>
  <w:style w:type="paragraph" w:customStyle="1" w:styleId="nadruk0">
    <w:name w:val="——  nadruk  —————————————————"/>
    <w:basedOn w:val="documentstructuur"/>
    <w:uiPriority w:val="5"/>
    <w:qFormat/>
    <w:rsid w:val="007615E4"/>
  </w:style>
  <w:style w:type="paragraph" w:customStyle="1" w:styleId="tabelfiguurbijschrift">
    <w:name w:val="——  tabel / figuur / bijschrift  —————————"/>
    <w:basedOn w:val="nadruk0"/>
    <w:uiPriority w:val="15"/>
    <w:semiHidden/>
    <w:qFormat/>
    <w:rsid w:val="007615E4"/>
  </w:style>
  <w:style w:type="paragraph" w:customStyle="1" w:styleId="brief">
    <w:name w:val="——  brief  ——————————————————"/>
    <w:basedOn w:val="tabelfiguurbijschrift"/>
    <w:uiPriority w:val="18"/>
    <w:semiHidden/>
    <w:qFormat/>
    <w:rsid w:val="001939F0"/>
  </w:style>
  <w:style w:type="paragraph" w:customStyle="1" w:styleId="nota">
    <w:name w:val="——  nota  ——————————————————"/>
    <w:basedOn w:val="brief"/>
    <w:uiPriority w:val="18"/>
    <w:qFormat/>
    <w:rsid w:val="001939F0"/>
  </w:style>
  <w:style w:type="paragraph" w:customStyle="1" w:styleId="dossier">
    <w:name w:val="——  dossier  —————————————————"/>
    <w:basedOn w:val="nota"/>
    <w:uiPriority w:val="18"/>
    <w:semiHidden/>
    <w:qFormat/>
    <w:rsid w:val="001939F0"/>
  </w:style>
  <w:style w:type="paragraph" w:customStyle="1" w:styleId="eindeNaDP">
    <w:name w:val="——  einde NaDP  ———————————————"/>
    <w:basedOn w:val="dossier"/>
    <w:uiPriority w:val="41"/>
    <w:semiHidden/>
    <w:qFormat/>
    <w:rsid w:val="001939F0"/>
  </w:style>
  <w:style w:type="paragraph" w:styleId="Voettekst">
    <w:name w:val="footer"/>
    <w:aliases w:val="_voettekst"/>
    <w:basedOn w:val="Standaard"/>
    <w:link w:val="VoettekstChar"/>
    <w:uiPriority w:val="40"/>
    <w:semiHidden/>
    <w:rsid w:val="004E233A"/>
    <w:pPr>
      <w:tabs>
        <w:tab w:val="center" w:pos="4536"/>
        <w:tab w:val="right" w:pos="9072"/>
      </w:tabs>
      <w:spacing w:line="200" w:lineRule="exact"/>
      <w:jc w:val="right"/>
    </w:pPr>
    <w:rPr>
      <w:sz w:val="16"/>
      <w:szCs w:val="16"/>
    </w:rPr>
  </w:style>
  <w:style w:type="character" w:customStyle="1" w:styleId="VoettekstChar">
    <w:name w:val="Voettekst Char"/>
    <w:aliases w:val="_voettekst Char"/>
    <w:basedOn w:val="Standaardalinea-lettertype"/>
    <w:link w:val="Voettekst"/>
    <w:uiPriority w:val="40"/>
    <w:semiHidden/>
    <w:rsid w:val="00E93272"/>
    <w:rPr>
      <w:sz w:val="16"/>
      <w:szCs w:val="16"/>
    </w:rPr>
  </w:style>
  <w:style w:type="paragraph" w:customStyle="1" w:styleId="voettekstTablereturnBelow">
    <w:name w:val="_voettekstTable_returnBelow"/>
    <w:basedOn w:val="Voettekst"/>
    <w:uiPriority w:val="40"/>
    <w:semiHidden/>
    <w:qFormat/>
    <w:rsid w:val="004E233A"/>
    <w:pPr>
      <w:spacing w:line="240" w:lineRule="auto"/>
    </w:pPr>
    <w:rPr>
      <w:sz w:val="4"/>
    </w:rPr>
  </w:style>
  <w:style w:type="paragraph" w:customStyle="1" w:styleId="voettekstTablespacerAbove">
    <w:name w:val="_voettekstTable_spacerAbove"/>
    <w:basedOn w:val="Voettekst"/>
    <w:uiPriority w:val="40"/>
    <w:semiHidden/>
    <w:qFormat/>
    <w:rsid w:val="006F3DDC"/>
    <w:pPr>
      <w:spacing w:before="190" w:after="190"/>
    </w:pPr>
  </w:style>
  <w:style w:type="character" w:customStyle="1" w:styleId="voettekstseparator">
    <w:name w:val="_voettekst_separator"/>
    <w:basedOn w:val="Standaardalinea-lettertype"/>
    <w:uiPriority w:val="40"/>
    <w:semiHidden/>
    <w:qFormat/>
    <w:rsid w:val="004E233A"/>
    <w:rPr>
      <w:b/>
      <w:color w:val="D8C88F" w:themeColor="accent5"/>
    </w:rPr>
  </w:style>
  <w:style w:type="paragraph" w:customStyle="1" w:styleId="voetnootscheiding">
    <w:name w:val="_voetnootscheiding"/>
    <w:basedOn w:val="Standaard"/>
    <w:uiPriority w:val="40"/>
    <w:semiHidden/>
    <w:qFormat/>
    <w:rsid w:val="002D7EF8"/>
    <w:pPr>
      <w:pBdr>
        <w:bottom w:val="single" w:sz="4" w:space="1" w:color="56398E" w:themeColor="text2"/>
      </w:pBdr>
      <w:spacing w:before="360" w:after="180" w:line="240" w:lineRule="auto"/>
    </w:pPr>
    <w:rPr>
      <w:sz w:val="4"/>
    </w:rPr>
  </w:style>
  <w:style w:type="paragraph" w:customStyle="1" w:styleId="voetnootvervolg">
    <w:name w:val="_voetnootvervolg"/>
    <w:basedOn w:val="Standaard"/>
    <w:uiPriority w:val="40"/>
    <w:semiHidden/>
    <w:qFormat/>
    <w:rsid w:val="002702B7"/>
    <w:pPr>
      <w:spacing w:line="240" w:lineRule="auto"/>
    </w:pPr>
    <w:rPr>
      <w:sz w:val="4"/>
      <w:szCs w:val="4"/>
    </w:rPr>
  </w:style>
  <w:style w:type="paragraph" w:customStyle="1" w:styleId="lijstopsom1">
    <w:name w:val="_lijst_opsom.1"/>
    <w:basedOn w:val="Standaard"/>
    <w:uiPriority w:val="1"/>
    <w:qFormat/>
    <w:rsid w:val="00CB4E9B"/>
    <w:pPr>
      <w:numPr>
        <w:numId w:val="42"/>
      </w:numPr>
      <w:spacing w:before="74" w:line="293" w:lineRule="auto"/>
    </w:pPr>
  </w:style>
  <w:style w:type="paragraph" w:customStyle="1" w:styleId="lijstvervolg1">
    <w:name w:val="_lijst_vervolg.1"/>
    <w:basedOn w:val="Standaard"/>
    <w:uiPriority w:val="2"/>
    <w:qFormat/>
    <w:rsid w:val="00785069"/>
    <w:pPr>
      <w:spacing w:before="74" w:line="293" w:lineRule="auto"/>
      <w:ind w:left="312"/>
    </w:pPr>
  </w:style>
  <w:style w:type="paragraph" w:customStyle="1" w:styleId="lijstopsom2">
    <w:name w:val="_lijst_opsom.2"/>
    <w:basedOn w:val="lijstopsom1"/>
    <w:uiPriority w:val="1"/>
    <w:qFormat/>
    <w:rsid w:val="00CB4E9B"/>
    <w:pPr>
      <w:numPr>
        <w:ilvl w:val="1"/>
      </w:numPr>
    </w:pPr>
  </w:style>
  <w:style w:type="paragraph" w:customStyle="1" w:styleId="lijstvervolg2">
    <w:name w:val="_lijst_vervolg.2"/>
    <w:basedOn w:val="lijstvervolg1"/>
    <w:uiPriority w:val="2"/>
    <w:qFormat/>
    <w:rsid w:val="001037E8"/>
    <w:pPr>
      <w:ind w:left="567"/>
    </w:pPr>
  </w:style>
  <w:style w:type="paragraph" w:customStyle="1" w:styleId="lijstopsom3">
    <w:name w:val="_lijst_opsom.3"/>
    <w:basedOn w:val="lijstopsom2"/>
    <w:uiPriority w:val="1"/>
    <w:qFormat/>
    <w:rsid w:val="00CB4E9B"/>
    <w:pPr>
      <w:numPr>
        <w:ilvl w:val="2"/>
      </w:numPr>
    </w:pPr>
  </w:style>
  <w:style w:type="paragraph" w:customStyle="1" w:styleId="lijstvervolg3">
    <w:name w:val="_lijst_vervolg.3"/>
    <w:basedOn w:val="lijstvervolg2"/>
    <w:uiPriority w:val="2"/>
    <w:qFormat/>
    <w:rsid w:val="001037E8"/>
    <w:pPr>
      <w:ind w:left="879"/>
    </w:pPr>
  </w:style>
  <w:style w:type="paragraph" w:customStyle="1" w:styleId="lijstnummer1">
    <w:name w:val="_lijst_nummer.1"/>
    <w:basedOn w:val="Standaard"/>
    <w:uiPriority w:val="2"/>
    <w:qFormat/>
    <w:rsid w:val="00CB4E9B"/>
    <w:pPr>
      <w:numPr>
        <w:numId w:val="38"/>
      </w:numPr>
      <w:spacing w:before="74" w:line="293" w:lineRule="auto"/>
    </w:pPr>
  </w:style>
  <w:style w:type="paragraph" w:customStyle="1" w:styleId="lijstnummer2">
    <w:name w:val="_lijst_nummer.2"/>
    <w:basedOn w:val="Standaard"/>
    <w:uiPriority w:val="2"/>
    <w:qFormat/>
    <w:rsid w:val="00CB4E9B"/>
    <w:pPr>
      <w:numPr>
        <w:ilvl w:val="1"/>
        <w:numId w:val="38"/>
      </w:numPr>
      <w:spacing w:before="74" w:line="293" w:lineRule="auto"/>
    </w:pPr>
  </w:style>
  <w:style w:type="paragraph" w:customStyle="1" w:styleId="lijstnummer3">
    <w:name w:val="_lijst_nummer.3"/>
    <w:basedOn w:val="Standaard"/>
    <w:uiPriority w:val="2"/>
    <w:qFormat/>
    <w:rsid w:val="00CB4E9B"/>
    <w:pPr>
      <w:numPr>
        <w:ilvl w:val="2"/>
        <w:numId w:val="38"/>
      </w:numPr>
      <w:spacing w:before="74" w:line="293" w:lineRule="auto"/>
    </w:pPr>
  </w:style>
  <w:style w:type="character" w:styleId="Onopgelostemelding">
    <w:name w:val="Unresolved Mention"/>
    <w:basedOn w:val="Standaardalinea-lettertype"/>
    <w:uiPriority w:val="99"/>
    <w:semiHidden/>
    <w:rsid w:val="000D6051"/>
    <w:rPr>
      <w:color w:val="605E5C"/>
      <w:shd w:val="clear" w:color="auto" w:fill="E1DFDD"/>
    </w:rPr>
  </w:style>
  <w:style w:type="paragraph" w:customStyle="1" w:styleId="kadertitel">
    <w:name w:val="_kader_titel"/>
    <w:basedOn w:val="Bloktekst"/>
    <w:next w:val="Bloktekst"/>
    <w:uiPriority w:val="8"/>
    <w:qFormat/>
    <w:rsid w:val="00C97268"/>
    <w:pPr>
      <w:suppressAutoHyphens/>
      <w:spacing w:line="245" w:lineRule="auto"/>
    </w:pPr>
    <w:rPr>
      <w:b/>
      <w:bCs/>
      <w:color w:val="D8C88F" w:themeColor="accent5"/>
      <w:sz w:val="28"/>
      <w:szCs w:val="28"/>
    </w:rPr>
  </w:style>
  <w:style w:type="paragraph" w:customStyle="1" w:styleId="kaderlijstopsom1">
    <w:name w:val="_kader_lijst_opsom.1"/>
    <w:basedOn w:val="Bloktekst"/>
    <w:uiPriority w:val="9"/>
    <w:qFormat/>
    <w:rsid w:val="00CB4E9B"/>
    <w:pPr>
      <w:numPr>
        <w:numId w:val="33"/>
      </w:numPr>
    </w:pPr>
  </w:style>
  <w:style w:type="paragraph" w:customStyle="1" w:styleId="kaderlijstnummer1">
    <w:name w:val="_kader_lijst_nummer.1"/>
    <w:basedOn w:val="Bloktekst"/>
    <w:uiPriority w:val="10"/>
    <w:qFormat/>
    <w:rsid w:val="00CB4E9B"/>
    <w:pPr>
      <w:numPr>
        <w:numId w:val="30"/>
      </w:numPr>
    </w:pPr>
  </w:style>
  <w:style w:type="paragraph" w:customStyle="1" w:styleId="kaderlijstvervolg1">
    <w:name w:val="_kader_lijst_vervolg.1"/>
    <w:basedOn w:val="Bloktekst"/>
    <w:uiPriority w:val="10"/>
    <w:qFormat/>
    <w:rsid w:val="00CB4E9B"/>
    <w:pPr>
      <w:numPr>
        <w:ilvl w:val="1"/>
        <w:numId w:val="30"/>
      </w:numPr>
    </w:pPr>
  </w:style>
  <w:style w:type="paragraph" w:customStyle="1" w:styleId="kaderlijstvervolgopsomming">
    <w:name w:val="_kader_lijst_vervolg_opsomming"/>
    <w:basedOn w:val="kaderlijstvervolg1"/>
    <w:uiPriority w:val="10"/>
    <w:semiHidden/>
    <w:qFormat/>
    <w:rsid w:val="00CB4E9B"/>
    <w:pPr>
      <w:numPr>
        <w:numId w:val="33"/>
      </w:numPr>
    </w:pPr>
  </w:style>
  <w:style w:type="character" w:customStyle="1" w:styleId="documenttype">
    <w:name w:val="_documenttype"/>
    <w:basedOn w:val="Standaardalinea-lettertype"/>
    <w:uiPriority w:val="21"/>
    <w:qFormat/>
    <w:rsid w:val="0069260A"/>
    <w:rPr>
      <w:b/>
    </w:rPr>
  </w:style>
  <w:style w:type="paragraph" w:customStyle="1" w:styleId="koptekstsectie1">
    <w:name w:val="_koptekst_sectie1"/>
    <w:basedOn w:val="Koptekst"/>
    <w:uiPriority w:val="40"/>
    <w:semiHidden/>
    <w:qFormat/>
    <w:rsid w:val="0069260A"/>
    <w:pPr>
      <w:spacing w:after="0"/>
    </w:pPr>
    <w:rPr>
      <w:sz w:val="16"/>
      <w:szCs w:val="16"/>
    </w:rPr>
  </w:style>
  <w:style w:type="paragraph" w:customStyle="1" w:styleId="a">
    <w:name w:val="———————————————————————"/>
    <w:basedOn w:val="eindeNaDP"/>
    <w:uiPriority w:val="39"/>
    <w:qFormat/>
    <w:rsid w:val="009E4243"/>
  </w:style>
  <w:style w:type="numbering" w:customStyle="1" w:styleId="KADERLIJSTNUM">
    <w:name w:val="_KADER_LIJST_NUM"/>
    <w:uiPriority w:val="99"/>
    <w:rsid w:val="00CB4E9B"/>
    <w:pPr>
      <w:numPr>
        <w:numId w:val="18"/>
      </w:numPr>
    </w:pPr>
  </w:style>
  <w:style w:type="numbering" w:customStyle="1" w:styleId="KADERLIJSTOPSOM">
    <w:name w:val="_KADER_LIJST_OPSOM"/>
    <w:uiPriority w:val="99"/>
    <w:rsid w:val="00CB4E9B"/>
    <w:pPr>
      <w:numPr>
        <w:numId w:val="21"/>
      </w:numPr>
    </w:pPr>
  </w:style>
  <w:style w:type="numbering" w:customStyle="1" w:styleId="KOPNUM">
    <w:name w:val="_KOP_NUM"/>
    <w:uiPriority w:val="99"/>
    <w:rsid w:val="00CB4E9B"/>
    <w:pPr>
      <w:numPr>
        <w:numId w:val="34"/>
      </w:numPr>
    </w:pPr>
  </w:style>
  <w:style w:type="numbering" w:customStyle="1" w:styleId="LIJSTNUM">
    <w:name w:val="_LIJST_NUM"/>
    <w:uiPriority w:val="99"/>
    <w:rsid w:val="00CB4E9B"/>
    <w:pPr>
      <w:numPr>
        <w:numId w:val="3"/>
      </w:numPr>
    </w:pPr>
  </w:style>
  <w:style w:type="numbering" w:customStyle="1" w:styleId="LIJSTOPSOM">
    <w:name w:val="_LIJST_OPSOM"/>
    <w:uiPriority w:val="99"/>
    <w:rsid w:val="00CB4E9B"/>
    <w:pPr>
      <w:numPr>
        <w:numId w:val="9"/>
      </w:numPr>
    </w:pPr>
  </w:style>
  <w:style w:type="character" w:customStyle="1" w:styleId="contactgegevensseparator">
    <w:name w:val="_contactgegevens_separator"/>
    <w:basedOn w:val="Standaardalinea-lettertype"/>
    <w:uiPriority w:val="23"/>
    <w:qFormat/>
    <w:rsid w:val="009F5F93"/>
    <w:rPr>
      <w:b/>
      <w:color w:val="D8C88F" w:themeColor="accent5"/>
    </w:rPr>
  </w:style>
  <w:style w:type="paragraph" w:customStyle="1" w:styleId="contactgegevenshoofding">
    <w:name w:val="_contactgegevens_hoofding"/>
    <w:basedOn w:val="Voettekst"/>
    <w:uiPriority w:val="23"/>
    <w:qFormat/>
    <w:rsid w:val="009F5F93"/>
    <w:pPr>
      <w:suppressAutoHyphens/>
      <w:ind w:right="567"/>
      <w:jc w:val="left"/>
    </w:pPr>
    <w:rPr>
      <w:color w:val="56398E" w:themeColor="text2"/>
    </w:rPr>
  </w:style>
  <w:style w:type="table" w:styleId="Tabelrasterlicht">
    <w:name w:val="Grid Table Light"/>
    <w:basedOn w:val="Standaardtabel"/>
    <w:uiPriority w:val="40"/>
    <w:rsid w:val="00C33DE7"/>
    <w:pPr>
      <w:spacing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342E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de.brauwer\Desktop\Aanvraag%20gemeentelijke%20mantelzorgpremi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DBD40DB29A48008209EF42948613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758D08-4EF2-4571-8AA0-A669395515C7}"/>
      </w:docPartPr>
      <w:docPartBody>
        <w:p w:rsidR="00FD59DA" w:rsidRDefault="00892722">
          <w:pPr>
            <w:pStyle w:val="A7DBD40DB29A48008209EF4294861328"/>
          </w:pPr>
          <w:r w:rsidRPr="00436B8E">
            <w:rPr>
              <w:color w:val="FF0000"/>
            </w:rPr>
            <w:t>[</w:t>
          </w:r>
          <w:r w:rsidRPr="008B4AB1">
            <w:t xml:space="preserve"> klik hier om de </w:t>
          </w:r>
          <w:r>
            <w:t>titel</w:t>
          </w:r>
          <w:r w:rsidRPr="008B4AB1">
            <w:t xml:space="preserve"> van het document in te </w:t>
          </w:r>
          <w:r>
            <w:t>tikken</w:t>
          </w:r>
          <w:r w:rsidRPr="008B4AB1">
            <w:t xml:space="preserve"> </w:t>
          </w:r>
          <w:r w:rsidRPr="00436B8E">
            <w:rPr>
              <w:color w:val="FF0000"/>
            </w:rPr>
            <w:t>]</w:t>
          </w:r>
        </w:p>
      </w:docPartBody>
    </w:docPart>
    <w:docPart>
      <w:docPartPr>
        <w:name w:val="5D093EE29EC948B0A8AC3252839CBD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36E489-630C-4D1F-9C95-D637F6AF5CCE}"/>
      </w:docPartPr>
      <w:docPartBody>
        <w:p w:rsidR="00FD59DA" w:rsidRDefault="00892722">
          <w:pPr>
            <w:pStyle w:val="5D093EE29EC948B0A8AC3252839CBD6B"/>
          </w:pPr>
          <w:r w:rsidRPr="002B585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22"/>
    <w:rsid w:val="00051D52"/>
    <w:rsid w:val="001A6968"/>
    <w:rsid w:val="001A75A4"/>
    <w:rsid w:val="001E6207"/>
    <w:rsid w:val="00257747"/>
    <w:rsid w:val="002D0820"/>
    <w:rsid w:val="002D3D05"/>
    <w:rsid w:val="003249B4"/>
    <w:rsid w:val="0034298C"/>
    <w:rsid w:val="00444A94"/>
    <w:rsid w:val="00495040"/>
    <w:rsid w:val="00523A9C"/>
    <w:rsid w:val="00557EAD"/>
    <w:rsid w:val="006A52FC"/>
    <w:rsid w:val="0084499F"/>
    <w:rsid w:val="00852AD8"/>
    <w:rsid w:val="00892722"/>
    <w:rsid w:val="00903F3A"/>
    <w:rsid w:val="00944854"/>
    <w:rsid w:val="00961D37"/>
    <w:rsid w:val="00A40192"/>
    <w:rsid w:val="00A526F8"/>
    <w:rsid w:val="00C85996"/>
    <w:rsid w:val="00CC42A4"/>
    <w:rsid w:val="00D0531A"/>
    <w:rsid w:val="00D417A2"/>
    <w:rsid w:val="00E05EF2"/>
    <w:rsid w:val="00E14C88"/>
    <w:rsid w:val="00E60678"/>
    <w:rsid w:val="00E67524"/>
    <w:rsid w:val="00EA10D7"/>
    <w:rsid w:val="00F342AE"/>
    <w:rsid w:val="00FB73A6"/>
    <w:rsid w:val="00FD329E"/>
    <w:rsid w:val="00FD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7DBD40DB29A48008209EF4294861328">
    <w:name w:val="A7DBD40DB29A48008209EF4294861328"/>
  </w:style>
  <w:style w:type="character" w:styleId="Tekstvantijdelijkeaanduiding">
    <w:name w:val="Placeholder Text"/>
    <w:basedOn w:val="Standaardalinea-lettertype"/>
    <w:uiPriority w:val="40"/>
    <w:rPr>
      <w:color w:val="666666"/>
    </w:rPr>
  </w:style>
  <w:style w:type="paragraph" w:customStyle="1" w:styleId="5D093EE29EC948B0A8AC3252839CBD6B">
    <w:name w:val="5D093EE29EC948B0A8AC3252839CBD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_Nazareth-De Pinte">
      <a:dk1>
        <a:sysClr val="windowText" lastClr="000000"/>
      </a:dk1>
      <a:lt1>
        <a:sysClr val="window" lastClr="FFFFFF"/>
      </a:lt1>
      <a:dk2>
        <a:srgbClr val="56398E"/>
      </a:dk2>
      <a:lt2>
        <a:srgbClr val="F3E7FF"/>
      </a:lt2>
      <a:accent1>
        <a:srgbClr val="56398E"/>
      </a:accent1>
      <a:accent2>
        <a:srgbClr val="DEB7E3"/>
      </a:accent2>
      <a:accent3>
        <a:srgbClr val="F18673"/>
      </a:accent3>
      <a:accent4>
        <a:srgbClr val="7DCEF2"/>
      </a:accent4>
      <a:accent5>
        <a:srgbClr val="D8C88F"/>
      </a:accent5>
      <a:accent6>
        <a:srgbClr val="3EB7AD"/>
      </a:accent6>
      <a:hlink>
        <a:srgbClr val="000000"/>
      </a:hlink>
      <a:folHlink>
        <a:srgbClr val="000000"/>
      </a:folHlink>
    </a:clrScheme>
    <a:fontScheme name="_Nazareth-De Pint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033da-fee6-4428-ac2a-c511c77835f6">
      <Terms xmlns="http://schemas.microsoft.com/office/infopath/2007/PartnerControls"/>
    </lcf76f155ced4ddcb4097134ff3c332f>
    <TaxCatchAll xmlns="73768fab-9ac5-4605-9d50-8cc839910a9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9551E08827F43AEFAC6E157B8F6BB" ma:contentTypeVersion="13" ma:contentTypeDescription="Crée un document." ma:contentTypeScope="" ma:versionID="2c884ddf39cd7cb3afea1ffb973aee3f">
  <xsd:schema xmlns:xsd="http://www.w3.org/2001/XMLSchema" xmlns:xs="http://www.w3.org/2001/XMLSchema" xmlns:p="http://schemas.microsoft.com/office/2006/metadata/properties" xmlns:ns2="5db033da-fee6-4428-ac2a-c511c77835f6" xmlns:ns3="73768fab-9ac5-4605-9d50-8cc839910a93" targetNamespace="http://schemas.microsoft.com/office/2006/metadata/properties" ma:root="true" ma:fieldsID="f5007b811bcdf60e656a422b18255e9a" ns2:_="" ns3:_="">
    <xsd:import namespace="5db033da-fee6-4428-ac2a-c511c77835f6"/>
    <xsd:import namespace="73768fab-9ac5-4605-9d50-8cc839910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033da-fee6-4428-ac2a-c511c7783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a1edb2ee-638f-4af7-b59a-6f07cc4e8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8fab-9ac5-4605-9d50-8cc839910a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2695c7-85d9-490c-b0b2-19090cabeb8e}" ma:internalName="TaxCatchAll" ma:showField="CatchAllData" ma:web="73768fab-9ac5-4605-9d50-8cc839910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root>
  <titel>Aanvraag gratis huisvuilzakken</titel>
  <datum/>
</root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BC914556-6220-42E5-A5C5-4CE520F66EB3}">
  <ds:schemaRefs>
    <ds:schemaRef ds:uri="http://schemas.microsoft.com/office/2006/metadata/properties"/>
    <ds:schemaRef ds:uri="http://schemas.microsoft.com/office/infopath/2007/PartnerControls"/>
    <ds:schemaRef ds:uri="5db033da-fee6-4428-ac2a-c511c77835f6"/>
    <ds:schemaRef ds:uri="73768fab-9ac5-4605-9d50-8cc839910a93"/>
  </ds:schemaRefs>
</ds:datastoreItem>
</file>

<file path=customXml/itemProps2.xml><?xml version="1.0" encoding="utf-8"?>
<ds:datastoreItem xmlns:ds="http://schemas.openxmlformats.org/officeDocument/2006/customXml" ds:itemID="{E543C3C7-EE0C-4FF7-B20D-E5F1DBD17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b033da-fee6-4428-ac2a-c511c77835f6"/>
    <ds:schemaRef ds:uri="73768fab-9ac5-4605-9d50-8cc839910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2A7DF8-53A1-4213-9FDC-AA3344D6638F}">
  <ds:schemaRefs/>
</ds:datastoreItem>
</file>

<file path=customXml/itemProps4.xml><?xml version="1.0" encoding="utf-8"?>
<ds:datastoreItem xmlns:ds="http://schemas.openxmlformats.org/officeDocument/2006/customXml" ds:itemID="{64A64A1F-9914-4B0D-9EB7-DFD5B94B1E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12ABFC-D602-4CEC-9641-1375B180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Aanvraag gemeentelijke mantelzorgpremie</Template>
  <TotalTime>1</TotalTime>
  <Pages>3</Pages>
  <Words>363</Words>
  <Characters>3404</Characters>
  <Application>Microsoft Office Word</Application>
  <DocSecurity>0</DocSecurity>
  <Lines>97</Lines>
  <Paragraphs>55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De Brauwer</dc:creator>
  <cp:keywords/>
  <dc:description>sjabloon gebouwd door www.studiovlerk.be</dc:description>
  <cp:lastModifiedBy>Veerle Verwulgen</cp:lastModifiedBy>
  <cp:revision>2</cp:revision>
  <cp:lastPrinted>2025-05-02T12:02:00Z</cp:lastPrinted>
  <dcterms:created xsi:type="dcterms:W3CDTF">2026-04-03T13:48:00Z</dcterms:created>
  <dcterms:modified xsi:type="dcterms:W3CDTF">2026-04-03T13:48:00Z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0x0101002939551E08827F43AEFAC6E157B8F6BB</vt:lpwstr>
  </property>
  <property fmtid="{D5CDD505-2E9C-101B-9397-08002B2CF9AE}" pid="3" name="MediaServiceImageTags">
    <vt:lpwstr/>
  </property>
  <property fmtid="{D5CDD505-2E9C-101B-9397-08002B2CF9AE}" pid="4" name="Order">
    <vt:r8>111800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